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967" w:rsidRDefault="00515967" w:rsidP="006F237D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8D14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5113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Интегрированный </w:t>
      </w:r>
      <w:r w:rsidRPr="00A5113A">
        <w:rPr>
          <w:rFonts w:ascii="Times New Roman" w:hAnsi="Times New Roman"/>
          <w:b/>
          <w:bCs/>
          <w:color w:val="000000"/>
          <w:sz w:val="28"/>
          <w:lang w:eastAsia="ru-RU"/>
        </w:rPr>
        <w:t> </w:t>
      </w:r>
      <w:r w:rsidRPr="00A5113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урок по математике </w:t>
      </w:r>
      <w:r w:rsidRPr="00A5113A">
        <w:rPr>
          <w:rFonts w:ascii="Times New Roman" w:hAnsi="Times New Roman"/>
          <w:b/>
          <w:bCs/>
          <w:color w:val="000000"/>
          <w:sz w:val="28"/>
          <w:lang w:eastAsia="ru-RU"/>
        </w:rPr>
        <w:t> </w:t>
      </w:r>
      <w:r w:rsidRPr="00A5113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 </w:t>
      </w:r>
      <w:r w:rsidRPr="00A5113A">
        <w:rPr>
          <w:rFonts w:ascii="Times New Roman" w:hAnsi="Times New Roman"/>
          <w:b/>
          <w:bCs/>
          <w:color w:val="000000"/>
          <w:sz w:val="28"/>
          <w:lang w:eastAsia="ru-RU"/>
        </w:rPr>
        <w:t> </w:t>
      </w:r>
      <w:r w:rsidRPr="00A5113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химии</w:t>
      </w:r>
      <w:r w:rsidRPr="00A5113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  <w:t> на тему:</w:t>
      </w:r>
      <w:r w:rsidRPr="00A5113A">
        <w:rPr>
          <w:rFonts w:ascii="Times New Roman" w:hAnsi="Times New Roman"/>
          <w:b/>
          <w:bCs/>
          <w:color w:val="000000"/>
          <w:sz w:val="28"/>
          <w:lang w:eastAsia="ru-RU"/>
        </w:rPr>
        <w:t> </w:t>
      </w:r>
      <w:r w:rsidRPr="00A5113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  <w:t>«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Решение задач на сплавы и растворы при подготовке к ОГЭ. Разложим по «полочкам» задачи на смеси</w:t>
      </w:r>
      <w:r w:rsidRPr="00A5113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515967" w:rsidRDefault="00515967" w:rsidP="008D14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8D14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 химии МБОУ Щелковская гимназия Замчалкина О.А.</w:t>
      </w:r>
    </w:p>
    <w:p w:rsidR="00515967" w:rsidRPr="00A5113A" w:rsidRDefault="00515967" w:rsidP="008D14D2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515967" w:rsidRPr="00E902B2" w:rsidRDefault="00515967" w:rsidP="008D14D2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 урока:</w:t>
      </w:r>
      <w:r w:rsidRPr="00E902B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Рассмотрение 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алгоритма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решения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задач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  смеси: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знакомство с приемами решения задач в математике и химии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определение взаимосвязи двух предметов.</w:t>
      </w:r>
      <w:r w:rsidRPr="00E902B2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  <w:t>Задачи урока: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Образовательные: 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1.     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Актуализировать понятие процента, массовой доли вещества и концентрации вещества.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1.1.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Формировать  практические умения решения задач с использованием аппарата линейных уравнений.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1.2.  Выявить уровень овладения учащимися комплексом знаний и умений по решению задач на смеси химическими и математическими способами.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Arial" w:hAnsi="Arial" w:cs="Arial"/>
          <w:color w:val="000000"/>
          <w:sz w:val="28"/>
          <w:szCs w:val="28"/>
          <w:lang w:eastAsia="ru-RU"/>
        </w:rPr>
      </w:pP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Развивающие: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2.     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Развивать способности к самостоятельному выбору метода решения задач.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2.1  Развивать практические умения работы с химической посудой и веществами.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2.2  Развивать умение оценивать собственные возможности.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Arial" w:hAnsi="Arial" w:cs="Arial"/>
          <w:color w:val="000000"/>
          <w:sz w:val="28"/>
          <w:szCs w:val="28"/>
          <w:lang w:eastAsia="ru-RU"/>
        </w:rPr>
      </w:pP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Воспитательные: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3.     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Сформировать целостную картину о взаимосвязи предметов в школе.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3.1.     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Воспитывать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учащихся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внимательность, умение слушать учителя.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02" w:hanging="360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3.2.     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Учить учащихся самооценке, самоконтролю.</w:t>
      </w:r>
    </w:p>
    <w:p w:rsidR="00515967" w:rsidRPr="00E902B2" w:rsidRDefault="00515967" w:rsidP="008D14D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E902B2" w:rsidRDefault="00515967" w:rsidP="008D14D2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Тип урока: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Интегрированный урок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Комбинированный урок</w:t>
      </w:r>
    </w:p>
    <w:p w:rsidR="00515967" w:rsidRPr="00E902B2" w:rsidRDefault="00515967" w:rsidP="008D14D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E902B2" w:rsidRDefault="00515967" w:rsidP="008D14D2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Вид урока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E902B2">
        <w:rPr>
          <w:rFonts w:cs="Arial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урок смешанный (сочетание различных видов урока на одном уроке), урок практических работ, устная форма проверки, письменная проверка</w:t>
      </w:r>
    </w:p>
    <w:p w:rsidR="00515967" w:rsidRPr="00E902B2" w:rsidRDefault="00515967" w:rsidP="008D14D2">
      <w:pPr>
        <w:shd w:val="clear" w:color="auto" w:fill="FFFFFF"/>
        <w:spacing w:after="0" w:line="240" w:lineRule="auto"/>
        <w:ind w:left="57" w:right="57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E902B2" w:rsidRDefault="00515967" w:rsidP="008D14D2">
      <w:pPr>
        <w:shd w:val="clear" w:color="auto" w:fill="FFFFFF"/>
        <w:spacing w:after="0" w:line="240" w:lineRule="auto"/>
        <w:ind w:left="57" w:right="57"/>
        <w:rPr>
          <w:rFonts w:ascii="Arial" w:hAnsi="Arial" w:cs="Arial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Методы обучения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словесные, наглядные, практические, объяснительно-иллюстративный, репродуктивный  метод, проблемное изложение изучаемого материала, частично-поисковый,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E902B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методы контроля и самоконтроля за эффективностью учебно-познавательной деятельности</w:t>
      </w:r>
    </w:p>
    <w:p w:rsidR="00515967" w:rsidRPr="00E902B2" w:rsidRDefault="00515967" w:rsidP="008D14D2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BF2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902B2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ТСО и наглядность:</w:t>
      </w:r>
      <w:r w:rsidRPr="00E902B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902B2">
        <w:rPr>
          <w:rFonts w:ascii="Times New Roman" w:hAnsi="Times New Roman"/>
          <w:color w:val="000000"/>
          <w:sz w:val="28"/>
          <w:szCs w:val="28"/>
          <w:lang w:eastAsia="ru-RU"/>
        </w:rPr>
        <w:t>Химические препараты и посуда, мультимедиа проектор, раздаточный мат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ериал.</w:t>
      </w:r>
    </w:p>
    <w:p w:rsidR="00515967" w:rsidRDefault="00515967" w:rsidP="00BF2B93">
      <w:pPr>
        <w:shd w:val="clear" w:color="auto" w:fill="FFFFFF"/>
        <w:spacing w:after="0" w:line="240" w:lineRule="auto"/>
        <w:rPr>
          <w:rFonts w:cs="Arial"/>
          <w:b/>
          <w:bCs/>
          <w:color w:val="000000"/>
          <w:sz w:val="28"/>
          <w:szCs w:val="28"/>
          <w:lang w:eastAsia="ru-RU"/>
        </w:rPr>
      </w:pPr>
    </w:p>
    <w:p w:rsidR="00515967" w:rsidRPr="00E63163" w:rsidRDefault="00515967" w:rsidP="00BF2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902B2">
        <w:rPr>
          <w:rFonts w:cs="Arial"/>
          <w:b/>
          <w:bCs/>
          <w:color w:val="000000"/>
          <w:sz w:val="28"/>
          <w:szCs w:val="28"/>
          <w:lang w:eastAsia="ru-RU"/>
        </w:rPr>
        <w:t>Ход урока.</w:t>
      </w:r>
    </w:p>
    <w:p w:rsidR="00515967" w:rsidRPr="00E902B2" w:rsidRDefault="00515967" w:rsidP="00BF2B9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8"/>
          <w:szCs w:val="28"/>
          <w:lang w:eastAsia="ru-RU"/>
        </w:rPr>
      </w:pPr>
    </w:p>
    <w:p w:rsidR="00515967" w:rsidRDefault="00515967" w:rsidP="00E63163">
      <w:pPr>
        <w:shd w:val="clear" w:color="auto" w:fill="FFFFFF"/>
        <w:spacing w:after="0" w:line="240" w:lineRule="auto"/>
        <w:ind w:left="555" w:hanging="360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этап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  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Организационный момент.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r w:rsidRPr="00590B42">
        <w:rPr>
          <w:rFonts w:ascii="Times New Roman" w:hAnsi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Слайд 1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.)</w:t>
      </w:r>
    </w:p>
    <w:p w:rsidR="00515967" w:rsidRPr="00222131" w:rsidRDefault="00515967" w:rsidP="00E63163">
      <w:pPr>
        <w:shd w:val="clear" w:color="auto" w:fill="FFFFFF"/>
        <w:spacing w:after="0" w:line="240" w:lineRule="auto"/>
        <w:ind w:left="555" w:hanging="360"/>
        <w:jc w:val="both"/>
        <w:rPr>
          <w:rFonts w:ascii="Times New Roman" w:hAnsi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222131">
        <w:rPr>
          <w:rFonts w:ascii="Times New Roman" w:hAnsi="Times New Roman"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(Приветствие. Определение отсутствующих. Проверка готовности учащихся к уроку.)</w:t>
      </w:r>
    </w:p>
    <w:p w:rsidR="00515967" w:rsidRPr="00222131" w:rsidRDefault="00515967" w:rsidP="00E63163">
      <w:pPr>
        <w:shd w:val="clear" w:color="auto" w:fill="FFFFFF"/>
        <w:spacing w:after="0" w:line="240" w:lineRule="auto"/>
        <w:ind w:left="555" w:hanging="360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222131" w:rsidRDefault="00515967" w:rsidP="00E6316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222131"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</w:t>
      </w:r>
      <w:r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: З</w:t>
      </w:r>
      <w:r w:rsidRPr="00222131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дравствуйте, ребята! Две науки – математика и химия призваны сегодня на урок, чтобы объединить свои усилия в решении задач, встречающихся в КИМ различного уровня: от тематического зачета до ОГЭ в химии и математике.</w:t>
      </w:r>
    </w:p>
    <w:p w:rsidR="00515967" w:rsidRPr="00222131" w:rsidRDefault="00515967" w:rsidP="00E63163">
      <w:pPr>
        <w:shd w:val="clear" w:color="auto" w:fill="FFFFFF"/>
        <w:spacing w:after="0" w:line="240" w:lineRule="auto"/>
        <w:ind w:left="555" w:hanging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22131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</w:t>
      </w:r>
      <w:r w:rsidRPr="00222131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Здравствуйте! Мы с вами увидим, как математические методы решения задач помогают при решении задач по химии.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Запишите число в тетрадях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15967" w:rsidRPr="00CC3338" w:rsidRDefault="00515967" w:rsidP="00E63163">
      <w:pPr>
        <w:jc w:val="both"/>
        <w:rPr>
          <w:rFonts w:ascii="Times New Roman" w:hAnsi="Times New Roman"/>
          <w:sz w:val="28"/>
          <w:szCs w:val="28"/>
        </w:rPr>
      </w:pPr>
      <w:r w:rsidRPr="00CC3338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математики: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CC3338">
        <w:rPr>
          <w:rFonts w:ascii="Times New Roman" w:hAnsi="Times New Roman"/>
          <w:sz w:val="28"/>
          <w:szCs w:val="28"/>
        </w:rPr>
        <w:t xml:space="preserve">У каждого на столе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3338">
        <w:rPr>
          <w:rFonts w:ascii="Times New Roman" w:hAnsi="Times New Roman"/>
          <w:sz w:val="28"/>
          <w:szCs w:val="28"/>
        </w:rPr>
        <w:t>есть свой оценочный лист, который вы сдадите в конце урока. Подпишем оценочный лист – Фамилия, Имя.</w:t>
      </w: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D4EF7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  чтобы сформулировать тему урока,  давайте проделаем небольшой эксперимент.</w:t>
      </w: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Демонстрация химического опыта «метод стаканчиков»)</w:t>
      </w:r>
    </w:p>
    <w:p w:rsidR="00515967" w:rsidRPr="003D4EF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этап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Актуализация.</w:t>
      </w:r>
    </w:p>
    <w:p w:rsidR="00515967" w:rsidRPr="003D4EF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5967" w:rsidRPr="003D4EF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EF7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Наливаю в 2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-а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хим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ических</w:t>
      </w: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стакана воду, добавляю в оба одина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ковое количество сульфата меди.</w:t>
      </w: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Что получилось? (Растворы).  Из чего состоит раствор? (Из растворителя и растворённого вещества). А теперь добавим в один из стаканов  ещё немного сульфата меди. Что стало с окраской  раствора? (Он стал более насыщенным). Следовательно, чем отличаются эт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и растворы? (Массовой долей вещества</w:t>
      </w: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).</w:t>
      </w: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590B42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математики:</w:t>
      </w:r>
      <w:r w:rsidRPr="006706F1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 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 с математической точки зрения - разное процентное содержание вещества.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(Слайд 2.)</w:t>
      </w: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Итак, тема урока  « Р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азложим по «полочкам» </w:t>
      </w: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задач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и  смеси</w:t>
      </w: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  </w:t>
      </w:r>
    </w:p>
    <w:p w:rsidR="00515967" w:rsidRPr="003D4EF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Ребята, как  вы думаете,  к</w:t>
      </w:r>
      <w:r w:rsidRPr="003D4EF7">
        <w:rPr>
          <w:rFonts w:ascii="Times New Roman" w:hAnsi="Times New Roman"/>
          <w:color w:val="000000"/>
          <w:sz w:val="28"/>
          <w:szCs w:val="28"/>
          <w:lang w:eastAsia="ru-RU"/>
        </w:rPr>
        <w:t>акова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цель нашего урока? (Рассмотрение </w:t>
      </w:r>
      <w:r w:rsidRPr="003D4E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алгоритм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</w:t>
      </w:r>
      <w:r w:rsidRPr="003D4E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решения задач на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смеси</w:t>
      </w:r>
      <w:r w:rsidRPr="003D4EF7">
        <w:rPr>
          <w:rFonts w:ascii="Times New Roman" w:hAnsi="Times New Roman"/>
          <w:color w:val="000000"/>
          <w:sz w:val="28"/>
          <w:szCs w:val="28"/>
          <w:lang w:eastAsia="ru-RU"/>
        </w:rPr>
        <w:t>, ознаком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ление </w:t>
      </w:r>
      <w:r w:rsidRPr="003D4E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 приемами решения задач в математике и химии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формирование целостной картины о взаимосвязях предметов в школе.</w:t>
      </w:r>
      <w:r w:rsidRPr="003D4EF7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590B42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(Слайд 3.)</w:t>
      </w:r>
    </w:p>
    <w:p w:rsidR="00515967" w:rsidRPr="003D4EF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Скажите, сможем ли мы достичь целей урока? (ответы детей)</w:t>
      </w:r>
    </w:p>
    <w:p w:rsidR="00515967" w:rsidRPr="003D4EF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4EF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Я тоже надеюсь, что нам всем вместе удастся добиться успеха.</w:t>
      </w: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6706F1" w:rsidRDefault="00515967" w:rsidP="00E63163">
      <w:pPr>
        <w:shd w:val="clear" w:color="auto" w:fill="FFFFFF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</w:t>
      </w:r>
      <w:r w:rsidRPr="006706F1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  <w:r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01E63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Pr="006706F1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01E63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Р</w:t>
      </w:r>
      <w:r w:rsidRPr="00B01E63">
        <w:rPr>
          <w:rFonts w:ascii="Times New Roman" w:hAnsi="Times New Roman"/>
          <w:bCs/>
          <w:i/>
          <w:color w:val="4A442A"/>
          <w:sz w:val="28"/>
          <w:szCs w:val="28"/>
          <w:bdr w:val="none" w:sz="0" w:space="0" w:color="auto" w:frame="1"/>
          <w:lang w:eastAsia="ru-RU"/>
        </w:rPr>
        <w:t>ефлексия настроения</w:t>
      </w:r>
      <w:r w:rsidRPr="00B01E63">
        <w:rPr>
          <w:rFonts w:ascii="Times New Roman" w:hAnsi="Times New Roman"/>
          <w:i/>
          <w:color w:val="4A442A"/>
          <w:sz w:val="28"/>
          <w:szCs w:val="28"/>
          <w:lang w:eastAsia="ru-RU"/>
        </w:rPr>
        <w:t> </w:t>
      </w:r>
      <w:r w:rsidRPr="00B01E63">
        <w:rPr>
          <w:rFonts w:ascii="Times New Roman" w:hAnsi="Times New Roman"/>
          <w:i/>
          <w:color w:val="4A442A"/>
          <w:sz w:val="28"/>
          <w:szCs w:val="28"/>
          <w:bdr w:val="none" w:sz="0" w:space="0" w:color="auto" w:frame="1"/>
          <w:lang w:eastAsia="ru-RU"/>
        </w:rPr>
        <w:t>(слайд</w:t>
      </w:r>
      <w:r>
        <w:rPr>
          <w:rFonts w:ascii="Times New Roman" w:hAnsi="Times New Roman"/>
          <w:i/>
          <w:color w:val="4A442A"/>
          <w:sz w:val="28"/>
          <w:szCs w:val="28"/>
          <w:bdr w:val="none" w:sz="0" w:space="0" w:color="auto" w:frame="1"/>
          <w:lang w:eastAsia="ru-RU"/>
        </w:rPr>
        <w:t xml:space="preserve">)  </w:t>
      </w:r>
      <w:r w:rsidRPr="00B01E63">
        <w:rPr>
          <w:rFonts w:ascii="Times New Roman" w:hAnsi="Times New Roman"/>
          <w:i/>
          <w:color w:val="4A442A"/>
          <w:sz w:val="28"/>
          <w:szCs w:val="28"/>
          <w:bdr w:val="none" w:sz="0" w:space="0" w:color="auto" w:frame="1"/>
          <w:lang w:eastAsia="ru-RU"/>
        </w:rPr>
        <w:t>)</w:t>
      </w:r>
    </w:p>
    <w:p w:rsidR="00515967" w:rsidRDefault="00515967" w:rsidP="006706F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FC2BB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 слайде вы видите смайлики, </w:t>
      </w:r>
      <w:r w:rsidRPr="00FC2BB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FC2BB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определите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FC2BB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FC2BB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FC2BB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какому смайлику</w:t>
      </w:r>
      <w:r w:rsidRPr="006706F1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соответствует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ваше настроение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на полях тетради нарисуйте данный смайлик.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(Слайд 4.)</w:t>
      </w:r>
    </w:p>
    <w:p w:rsidR="00515967" w:rsidRPr="00590B42" w:rsidRDefault="00515967" w:rsidP="006706F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515967" w:rsidRDefault="00515967" w:rsidP="006706F1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Девизом нашего урока будут слова  французского писателя, поэта </w:t>
      </w:r>
      <w:r w:rsidRPr="001044BD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Антуан Мари Жан-Батист Роже де Сент-Экзюпери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: </w:t>
      </w:r>
      <w:r w:rsidRPr="00590B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«Только из союза двух работающих вместе и при помощи друг друга рождаются великие вещи».</w:t>
      </w:r>
    </w:p>
    <w:p w:rsidR="00515967" w:rsidRPr="00590B42" w:rsidRDefault="00515967" w:rsidP="006706F1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590B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математики: Для урока необходимо повторить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некоторые определения </w:t>
      </w: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, поэтому</w:t>
      </w: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AF359D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Устная разминка: начнем с кроссворда</w:t>
      </w:r>
      <w:r w:rsidRPr="00AF359D"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(Слайд № 3)</w:t>
      </w: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Кроссворд:</w:t>
      </w: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1. Сотая часть числа называется </w:t>
      </w:r>
      <w:r w:rsidRPr="00AF359D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…(процент)</w:t>
      </w:r>
      <w:r w:rsidRPr="00AF359D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br/>
      </w: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2. Частное двух чисел называют </w:t>
      </w:r>
      <w:r w:rsidRPr="00AF359D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…(отношение)</w:t>
      </w: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3. Верное равенство двух отношений называют </w:t>
      </w:r>
      <w:r w:rsidRPr="00AF359D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…(пропорция)</w:t>
      </w: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4. В химии определение этого понятия звучало бы так: гомогенная смесь, образованная не менее чем двумя компонентами … </w:t>
      </w:r>
      <w:r w:rsidRPr="00AF359D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(раствор)</w:t>
      </w: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. Один из которых называется растворителем, а другой растворимым веществом.</w:t>
      </w:r>
    </w:p>
    <w:p w:rsidR="00515967" w:rsidRPr="00AF359D" w:rsidRDefault="00515967" w:rsidP="00AF359D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2011-02-13_182945.png" style="position:absolute;margin-left:63.75pt;margin-top:-175.85pt;width:248.1pt;height:1in;z-index:251658240;visibility:visible" wrapcoords="-65 -225 -65 21600 21665 21600 21665 -225 -65 -225" stroked="t" strokecolor="#7f7f7f">
            <v:imagedata r:id="rId5" o:title=""/>
            <w10:wrap type="through"/>
          </v:shape>
        </w:pict>
      </w:r>
      <w:r w:rsidRPr="00AF359D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5. Отношение массы растворимого вещества к массе раствора называют массовой долей вещества в растворе или </w:t>
      </w:r>
      <w:r w:rsidRPr="00AF359D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…(концентрация)</w:t>
      </w:r>
    </w:p>
    <w:p w:rsidR="00515967" w:rsidRDefault="00515967" w:rsidP="006706F1">
      <w:pPr>
        <w:shd w:val="clear" w:color="auto" w:fill="FFFFFF"/>
        <w:spacing w:after="0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6706F1" w:rsidRDefault="00515967" w:rsidP="006706F1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E63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математики:</w:t>
      </w:r>
      <w:r w:rsidRPr="006706F1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Для урока необходимо повторить понятие процента.</w:t>
      </w:r>
    </w:p>
    <w:p w:rsidR="00515967" w:rsidRPr="001044BD" w:rsidRDefault="00515967" w:rsidP="006706F1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44BD">
        <w:rPr>
          <w:rFonts w:ascii="Times New Roman" w:hAnsi="Times New Roman"/>
          <w:bCs/>
          <w:color w:val="000000"/>
          <w:sz w:val="28"/>
          <w:szCs w:val="28"/>
          <w:lang w:eastAsia="ru-RU"/>
        </w:rPr>
        <w:t>- Что называют процентом? (1/100 часть числа.)</w:t>
      </w:r>
    </w:p>
    <w:p w:rsidR="00515967" w:rsidRPr="001044BD" w:rsidRDefault="00515967" w:rsidP="001044BD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44B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- Как выразить процент некоторого числа в виде десятичной дроби? </w:t>
      </w:r>
      <w:r w:rsidRPr="001044BD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15967" w:rsidRPr="00F649DC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F649DC"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Одним из основных действий с процентами – нахождение % от числа.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649DC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Как найти % от числа?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(% записать в виде дроби, умножить число на эту дробь.)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</w:t>
      </w:r>
    </w:p>
    <w:p w:rsidR="00515967" w:rsidRPr="00F649DC" w:rsidRDefault="00515967" w:rsidP="00F649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М</w:t>
      </w:r>
      <w:r w:rsidRPr="00F649DC"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атематическая разминка</w:t>
      </w:r>
      <w:r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)</w:t>
      </w:r>
      <w:r w:rsidRPr="00F649DC"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90B42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Pr="00F649DC"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Слайд 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5-15</w:t>
      </w:r>
      <w:r w:rsidRPr="00F649DC"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15967" w:rsidRPr="00F649DC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649DC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: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– Что такое массовая доля растворенного вещества? (Отношение массы растворенного вещества к общей массе раствора.)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– Вспомните формулу для вычисления массовой доли растворенного вещества и производные от нее (w = m (р.в.)/m (р-ра ) ; m (р.в.)= m (р-ра) ×w ; m (р-ра) = m (р.в.)/ w )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– По какой формуле можно рассчитать массу раствора? (m(р-ра) = m (р.в.) + m (р-ля)).</w:t>
      </w:r>
    </w:p>
    <w:p w:rsidR="00515967" w:rsidRDefault="00515967" w:rsidP="00F649DC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F649DC"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(Химическая разминка. </w:t>
      </w:r>
      <w:r w:rsidRPr="00F649DC"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Слайд 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5-15</w:t>
      </w:r>
      <w:r w:rsidRPr="00F649DC"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.)</w:t>
      </w:r>
    </w:p>
    <w:p w:rsidR="00515967" w:rsidRDefault="00515967" w:rsidP="00F649DC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E15DE5" w:rsidRDefault="00515967" w:rsidP="00E15D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Учитель математики: 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Ребята, давайте заполним оценочный лист. </w:t>
      </w:r>
    </w:p>
    <w:p w:rsidR="00515967" w:rsidRPr="00E62F9E" w:rsidRDefault="00515967" w:rsidP="000A165C">
      <w:pPr>
        <w:shd w:val="clear" w:color="auto" w:fill="FFFFFF"/>
        <w:spacing w:after="0" w:line="240" w:lineRule="auto"/>
        <w:ind w:left="720" w:hanging="36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E62F9E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        </w:t>
      </w:r>
      <w:r w:rsidRPr="00E62F9E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  <w:r w:rsidRPr="00E62F9E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нет ошибок – «5»</w:t>
      </w:r>
    </w:p>
    <w:p w:rsidR="00515967" w:rsidRPr="00E62F9E" w:rsidRDefault="00515967" w:rsidP="000A165C">
      <w:pPr>
        <w:shd w:val="clear" w:color="auto" w:fill="FFFFFF"/>
        <w:spacing w:after="0" w:line="240" w:lineRule="auto"/>
        <w:ind w:left="720" w:hanging="36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E62F9E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        </w:t>
      </w:r>
      <w:r w:rsidRPr="00E62F9E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  <w:r w:rsidRPr="00E62F9E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одна ошибка – «4»</w:t>
      </w:r>
    </w:p>
    <w:p w:rsidR="00515967" w:rsidRPr="00E15DE5" w:rsidRDefault="00515967" w:rsidP="000A16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E62F9E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        </w:t>
      </w:r>
      <w:r w:rsidRPr="00E62F9E">
        <w:rPr>
          <w:rFonts w:ascii="Times New Roman" w:hAnsi="Times New Roman"/>
          <w:i/>
          <w:color w:val="000000"/>
          <w:sz w:val="28"/>
          <w:szCs w:val="28"/>
          <w:lang w:eastAsia="ru-RU"/>
        </w:rPr>
        <w:t> </w:t>
      </w:r>
      <w:r w:rsidRPr="00E62F9E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2-3 ошибки – «3»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Pr="00E15DE5">
        <w:rPr>
          <w:rFonts w:ascii="Times New Roman" w:hAnsi="Times New Roman"/>
          <w:sz w:val="28"/>
          <w:szCs w:val="28"/>
        </w:rPr>
        <w:t>.</w:t>
      </w:r>
    </w:p>
    <w:p w:rsidR="00515967" w:rsidRPr="00F649DC" w:rsidRDefault="00515967" w:rsidP="0073511F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 этап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F649DC">
        <w:rPr>
          <w:rFonts w:ascii="Times New Roman" w:hAnsi="Times New Roman"/>
          <w:b/>
          <w:color w:val="000000"/>
          <w:sz w:val="28"/>
          <w:szCs w:val="28"/>
          <w:lang w:eastAsia="ru-RU"/>
        </w:rPr>
        <w:t>Закрепление и систематизация знаний, полученных ранее.</w:t>
      </w:r>
    </w:p>
    <w:p w:rsidR="00515967" w:rsidRPr="006706F1" w:rsidRDefault="00515967" w:rsidP="00F649DC">
      <w:pPr>
        <w:shd w:val="clear" w:color="auto" w:fill="FFFFFF"/>
        <w:spacing w:after="0" w:line="240" w:lineRule="auto"/>
        <w:ind w:left="195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</w:p>
    <w:p w:rsidR="00515967" w:rsidRPr="00590B42" w:rsidRDefault="00515967" w:rsidP="00E15DE5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F6638F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F6638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Предлагаю решить задачу</w:t>
      </w:r>
      <w:r w:rsidRPr="00F6638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№1.  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(Слайд 16)</w:t>
      </w:r>
    </w:p>
    <w:p w:rsidR="00515967" w:rsidRDefault="00515967" w:rsidP="00E15D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«Перед посадкой семена томатов дезинфицируют 15%-ным раствором марганцовки. Сколько граммов марганцовки потребуется для приготовления </w:t>
      </w:r>
      <w:smartTag w:uri="urn:schemas-microsoft-com:office:smarttags" w:element="metricconverter">
        <w:smartTagPr>
          <w:attr w:name="ProductID" w:val="500 г"/>
        </w:smartTagP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500 г</w:t>
        </w:r>
      </w:smartTag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такого раствора? (Ответ 75г).</w:t>
      </w:r>
    </w:p>
    <w:p w:rsidR="00515967" w:rsidRDefault="00515967" w:rsidP="00E15DE5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5967" w:rsidRPr="00F6638F" w:rsidRDefault="00515967" w:rsidP="00F6638F">
      <w:pPr>
        <w:shd w:val="clear" w:color="auto" w:fill="FFFFFF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F6638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Дано:                                  Решение:</w:t>
      </w:r>
    </w:p>
    <w:p w:rsidR="00515967" w:rsidRPr="00F6638F" w:rsidRDefault="00515967" w:rsidP="00F6638F">
      <w:pPr>
        <w:shd w:val="clear" w:color="auto" w:fill="FFFFFF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F6638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 ω % =15%                        ω %= (m(в-ва)/ m(р-ра))*100%</w:t>
      </w:r>
    </w:p>
    <w:p w:rsidR="00515967" w:rsidRPr="00F6638F" w:rsidRDefault="00515967" w:rsidP="00F6638F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38F">
        <w:rPr>
          <w:rFonts w:ascii="Times New Roman" w:hAnsi="Times New Roman"/>
          <w:bCs/>
          <w:color w:val="000000"/>
          <w:sz w:val="28"/>
          <w:szCs w:val="28"/>
          <w:u w:val="single"/>
          <w:lang w:val="en-US" w:eastAsia="ru-RU"/>
        </w:rPr>
        <w:t>m</w:t>
      </w:r>
      <w:r w:rsidRPr="00F6638F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(р-ра) – 500г </w:t>
      </w:r>
      <w:r w:rsidRPr="00F6638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               m(в-ва)= m(р-ра) •ω</w:t>
      </w:r>
      <w:r w:rsidRPr="00F6638F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    </w:t>
      </w:r>
    </w:p>
    <w:p w:rsidR="00515967" w:rsidRDefault="00515967" w:rsidP="00F6638F">
      <w:pPr>
        <w:shd w:val="clear" w:color="auto" w:fill="FFFFFF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F6638F">
        <w:rPr>
          <w:rFonts w:ascii="Times New Roman" w:hAnsi="Times New Roman"/>
          <w:bCs/>
          <w:color w:val="000000"/>
          <w:sz w:val="28"/>
          <w:szCs w:val="28"/>
          <w:lang w:eastAsia="ru-RU"/>
        </w:rPr>
        <w:t>m(в-ва)=?                          m(в-ва)= 500*0,15=75г</w:t>
      </w:r>
      <w:r w:rsidRPr="00580D1A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    </w:t>
      </w:r>
      <w:r w:rsidRPr="00F6638F">
        <w:rPr>
          <w:rFonts w:ascii="Times New Roman" w:hAnsi="Times New Roman"/>
          <w:bCs/>
          <w:color w:val="000000"/>
          <w:sz w:val="28"/>
          <w:szCs w:val="28"/>
          <w:lang w:eastAsia="ru-RU"/>
        </w:rPr>
        <w:t>ответ: 75г марганцовки</w:t>
      </w:r>
    </w:p>
    <w:p w:rsidR="00515967" w:rsidRDefault="00515967" w:rsidP="00F6638F">
      <w:pPr>
        <w:shd w:val="clear" w:color="auto" w:fill="FFFFFF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515967" w:rsidRDefault="00515967" w:rsidP="00F6638F">
      <w:pPr>
        <w:shd w:val="clear" w:color="auto" w:fill="FFFFFF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515967" w:rsidRPr="002B34B9" w:rsidRDefault="00515967" w:rsidP="00160BCC">
      <w:pPr>
        <w:spacing w:line="360" w:lineRule="auto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Сообщение учащегося .</w:t>
      </w:r>
      <w:r>
        <w:rPr>
          <w:rFonts w:ascii="Times New Roman" w:hAnsi="Times New Roman"/>
          <w:i/>
          <w:sz w:val="24"/>
          <w:szCs w:val="24"/>
          <w:lang w:eastAsia="ar-SA"/>
        </w:rPr>
        <w:t xml:space="preserve"> </w:t>
      </w:r>
      <w:r w:rsidRPr="002B34B9">
        <w:rPr>
          <w:rFonts w:ascii="Times New Roman" w:hAnsi="Times New Roman"/>
          <w:i/>
          <w:sz w:val="28"/>
          <w:szCs w:val="28"/>
          <w:lang w:eastAsia="ar-SA"/>
        </w:rPr>
        <w:t xml:space="preserve">  </w:t>
      </w:r>
      <w:r w:rsidRPr="002B34B9">
        <w:rPr>
          <w:rFonts w:ascii="Times New Roman" w:hAnsi="Times New Roman"/>
          <w:b/>
          <w:bCs/>
          <w:i/>
          <w:sz w:val="28"/>
          <w:szCs w:val="28"/>
          <w:lang w:eastAsia="ar-SA"/>
        </w:rPr>
        <w:t>«Растворы на кухне и в домашней аптечке».</w:t>
      </w:r>
    </w:p>
    <w:p w:rsidR="00515967" w:rsidRPr="002B34B9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</w:p>
    <w:p w:rsidR="00515967" w:rsidRPr="002B34B9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  <w:r w:rsidRPr="002B34B9">
        <w:rPr>
          <w:rFonts w:ascii="Times New Roman" w:hAnsi="Times New Roman"/>
          <w:sz w:val="28"/>
          <w:szCs w:val="28"/>
          <w:lang w:eastAsia="ar-SA"/>
        </w:rPr>
        <w:t xml:space="preserve">   Уксусная кислота (</w:t>
      </w:r>
      <w:r w:rsidRPr="002B34B9">
        <w:rPr>
          <w:rFonts w:ascii="Times New Roman" w:hAnsi="Times New Roman"/>
          <w:sz w:val="28"/>
          <w:szCs w:val="28"/>
          <w:lang w:val="en-US" w:eastAsia="ar-SA"/>
        </w:rPr>
        <w:t>CH</w:t>
      </w:r>
      <w:r w:rsidRPr="002B34B9">
        <w:rPr>
          <w:rFonts w:ascii="Times New Roman" w:hAnsi="Times New Roman"/>
          <w:sz w:val="28"/>
          <w:szCs w:val="28"/>
          <w:vertAlign w:val="subscript"/>
          <w:lang w:eastAsia="ar-SA"/>
        </w:rPr>
        <w:t>3</w:t>
      </w:r>
      <w:r w:rsidRPr="002B34B9">
        <w:rPr>
          <w:rFonts w:ascii="Times New Roman" w:hAnsi="Times New Roman"/>
          <w:sz w:val="28"/>
          <w:szCs w:val="28"/>
          <w:lang w:val="en-US" w:eastAsia="ar-SA"/>
        </w:rPr>
        <w:t>COOH</w:t>
      </w:r>
      <w:r w:rsidRPr="002B34B9">
        <w:rPr>
          <w:rFonts w:ascii="Times New Roman" w:hAnsi="Times New Roman"/>
          <w:sz w:val="28"/>
          <w:szCs w:val="28"/>
          <w:lang w:eastAsia="ar-SA"/>
        </w:rPr>
        <w:t>). Водный раствор уксусной кислоты, полученной из вина (5-8%), называют винным уксусом. Разбавленный (6-10%) раствор уксусной кислоты под названием «столовый уксус» используют для приготовления  майонеза, различных маринадов и т.д. Уксусная эссенция – 80%-й раствор. Её нельзя применять без разбавления для приготовления пищевых продуктов.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4"/>
          <w:szCs w:val="24"/>
          <w:lang w:eastAsia="ar-SA"/>
        </w:rPr>
      </w:pPr>
      <w:r w:rsidRPr="002B34B9">
        <w:rPr>
          <w:rFonts w:ascii="Times New Roman" w:hAnsi="Times New Roman"/>
          <w:sz w:val="28"/>
          <w:szCs w:val="28"/>
          <w:lang w:eastAsia="ar-SA"/>
        </w:rPr>
        <w:t xml:space="preserve">   Пероксид водорода (</w:t>
      </w:r>
      <w:r w:rsidRPr="002B34B9">
        <w:rPr>
          <w:rFonts w:ascii="Times New Roman" w:hAnsi="Times New Roman"/>
          <w:sz w:val="28"/>
          <w:szCs w:val="28"/>
          <w:lang w:val="en-US" w:eastAsia="ar-SA"/>
        </w:rPr>
        <w:t>H</w:t>
      </w:r>
      <w:r w:rsidRPr="002B34B9">
        <w:rPr>
          <w:rFonts w:ascii="Times New Roman" w:hAnsi="Times New Roman"/>
          <w:sz w:val="28"/>
          <w:szCs w:val="28"/>
          <w:vertAlign w:val="subscript"/>
          <w:lang w:eastAsia="ar-SA"/>
        </w:rPr>
        <w:t>2</w:t>
      </w:r>
      <w:r w:rsidRPr="002B34B9">
        <w:rPr>
          <w:rFonts w:ascii="Times New Roman" w:hAnsi="Times New Roman"/>
          <w:sz w:val="28"/>
          <w:szCs w:val="28"/>
          <w:lang w:val="en-US" w:eastAsia="ar-SA"/>
        </w:rPr>
        <w:t>O</w:t>
      </w:r>
      <w:r w:rsidRPr="002B34B9">
        <w:rPr>
          <w:rFonts w:ascii="Times New Roman" w:hAnsi="Times New Roman"/>
          <w:sz w:val="28"/>
          <w:szCs w:val="28"/>
          <w:vertAlign w:val="subscript"/>
          <w:lang w:eastAsia="ar-SA"/>
        </w:rPr>
        <w:t>2</w:t>
      </w:r>
      <w:r w:rsidRPr="002B34B9">
        <w:rPr>
          <w:rFonts w:ascii="Times New Roman" w:hAnsi="Times New Roman"/>
          <w:sz w:val="28"/>
          <w:szCs w:val="28"/>
          <w:lang w:eastAsia="ar-SA"/>
        </w:rPr>
        <w:t xml:space="preserve">). Пероксид водорода был открыт Луи Тенаром совершенно случайно в 1818г. Перекись водорода как лекарственное средство чаще всего используют в виде 3%-го раствора, который продаётся в аптеке. При контакте с живыми тканями пероксид водорода разлагается с выделением кислорода. Отсюда его противомикробные свойства. Разбавленные растворы пероксида водорода используют как кровоостанавливающие и дезинфицирующие средства: фермент крови расщепляет </w:t>
      </w:r>
      <w:r w:rsidRPr="002B34B9">
        <w:rPr>
          <w:rFonts w:ascii="Times New Roman" w:hAnsi="Times New Roman"/>
          <w:sz w:val="28"/>
          <w:szCs w:val="28"/>
          <w:lang w:val="en-US" w:eastAsia="ar-SA"/>
        </w:rPr>
        <w:t>H</w:t>
      </w:r>
      <w:r w:rsidRPr="002B34B9">
        <w:rPr>
          <w:rFonts w:ascii="Times New Roman" w:hAnsi="Times New Roman"/>
          <w:sz w:val="28"/>
          <w:szCs w:val="28"/>
          <w:vertAlign w:val="subscript"/>
          <w:lang w:eastAsia="ar-SA"/>
        </w:rPr>
        <w:t>2</w:t>
      </w:r>
      <w:r w:rsidRPr="002B34B9">
        <w:rPr>
          <w:rFonts w:ascii="Times New Roman" w:hAnsi="Times New Roman"/>
          <w:sz w:val="28"/>
          <w:szCs w:val="28"/>
          <w:lang w:val="en-US" w:eastAsia="ar-SA"/>
        </w:rPr>
        <w:t>O</w:t>
      </w:r>
      <w:r w:rsidRPr="002B34B9">
        <w:rPr>
          <w:rFonts w:ascii="Times New Roman" w:hAnsi="Times New Roman"/>
          <w:sz w:val="28"/>
          <w:szCs w:val="28"/>
          <w:vertAlign w:val="subscript"/>
          <w:lang w:eastAsia="ar-SA"/>
        </w:rPr>
        <w:t>2</w:t>
      </w:r>
      <w:r w:rsidRPr="002B34B9">
        <w:rPr>
          <w:rFonts w:ascii="Times New Roman" w:hAnsi="Times New Roman"/>
          <w:sz w:val="28"/>
          <w:szCs w:val="28"/>
          <w:lang w:eastAsia="ar-SA"/>
        </w:rPr>
        <w:t xml:space="preserve"> на воду и активный кислород. Однако действие его кратковременно, поэтому, остановив кровотечение, надо обработать рану по всем правилам и наложить повязку</w:t>
      </w:r>
      <w:r w:rsidRPr="00160BCC">
        <w:rPr>
          <w:rFonts w:ascii="Times New Roman" w:hAnsi="Times New Roman"/>
          <w:sz w:val="24"/>
          <w:szCs w:val="24"/>
          <w:lang w:eastAsia="ar-SA"/>
        </w:rPr>
        <w:t>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4"/>
          <w:szCs w:val="24"/>
          <w:lang w:eastAsia="ar-SA"/>
        </w:rPr>
      </w:pPr>
    </w:p>
    <w:p w:rsidR="00515967" w:rsidRPr="00F6638F" w:rsidRDefault="00515967" w:rsidP="00F6638F">
      <w:pPr>
        <w:shd w:val="clear" w:color="auto" w:fill="FFFFFF"/>
        <w:spacing w:after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515967" w:rsidRPr="00580D1A" w:rsidRDefault="00515967" w:rsidP="00580D1A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F6638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  </w:t>
      </w:r>
      <w:r w:rsidRPr="00C81EB3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математики.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– Давайте посмотрим на эту задачу с точки зрения математики. Какое правило на проценты мы применим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при решении этой задачи? (Правило нахождения процента от числа.)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 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Найти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15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%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от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5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00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1)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15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% = 0,15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 2) 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5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00*0,15=75(кг)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Ответ: </w:t>
      </w:r>
      <w:smartTag w:uri="urn:schemas-microsoft-com:office:smarttags" w:element="metricconverter">
        <w:smartTagPr>
          <w:attr w:name="ProductID" w:val="75 г"/>
        </w:smartTagPr>
        <w:r>
          <w:rPr>
            <w:rFonts w:ascii="Times New Roman" w:hAnsi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7</w:t>
        </w:r>
        <w:r w:rsidRPr="006706F1">
          <w:rPr>
            <w:rFonts w:ascii="Times New Roman" w:hAnsi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5 г</w:t>
        </w:r>
      </w:smartTag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– Как видите, задачи, которые вы встречаете на химии, можно решать на уроках математики без применения химических формул.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Физкультминутка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– зарядка для глаз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(С</w:t>
      </w:r>
      <w:r w:rsidRPr="00590B42"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лайд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17.</w:t>
      </w:r>
      <w:r w:rsidRPr="00590B42"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160BCC" w:rsidRDefault="00515967" w:rsidP="00160BCC">
      <w:pPr>
        <w:spacing w:line="36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160BCC">
        <w:rPr>
          <w:rFonts w:ascii="Times New Roman" w:hAnsi="Times New Roman"/>
          <w:b/>
          <w:color w:val="000000"/>
          <w:sz w:val="28"/>
          <w:szCs w:val="28"/>
          <w:lang w:eastAsia="ru-RU"/>
        </w:rPr>
        <w:t>Учитель химии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160BCC"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160BCC">
        <w:rPr>
          <w:rFonts w:ascii="Times New Roman" w:hAnsi="Times New Roman"/>
          <w:color w:val="000000"/>
          <w:sz w:val="28"/>
          <w:szCs w:val="28"/>
          <w:lang w:eastAsia="ar-SA"/>
        </w:rPr>
        <w:t>Повторяем классификацию сплавов в процессе беседы с учащимися.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160BCC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  По окончании беседы один из учеников делает сообщение.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noProof/>
          <w:lang w:eastAsia="ru-RU"/>
        </w:rPr>
        <w:pict>
          <v:shape id="Рисунок 1" o:spid="_x0000_s1027" type="#_x0000_t75" style="position:absolute;margin-left:10.9pt;margin-top:2.55pt;width:467.2pt;height:296.95pt;z-index:251659264;visibility:visible;mso-wrap-distance-left:0;mso-wrap-distance-right:0" filled="t">
            <v:imagedata r:id="rId6" o:title=""/>
            <w10:wrap type="square" side="largest"/>
          </v:shape>
        </w:pic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60BCC">
        <w:rPr>
          <w:rFonts w:ascii="Times New Roman" w:hAnsi="Times New Roman"/>
          <w:i/>
          <w:sz w:val="28"/>
          <w:szCs w:val="28"/>
          <w:lang w:eastAsia="ar-SA"/>
        </w:rPr>
        <w:t xml:space="preserve">               </w:t>
      </w:r>
      <w:r w:rsidRPr="00160BCC">
        <w:rPr>
          <w:rFonts w:ascii="Times New Roman" w:hAnsi="Times New Roman"/>
          <w:b/>
          <w:bCs/>
          <w:i/>
          <w:sz w:val="28"/>
          <w:szCs w:val="28"/>
          <w:lang w:eastAsia="ar-SA"/>
        </w:rPr>
        <w:t>Сообщение ученика «Сплавы, используемые в изготовлении монет».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  <w:r w:rsidRPr="00160BCC">
        <w:rPr>
          <w:rFonts w:ascii="Times New Roman" w:hAnsi="Times New Roman"/>
          <w:sz w:val="28"/>
          <w:szCs w:val="28"/>
          <w:lang w:eastAsia="ar-SA"/>
        </w:rPr>
        <w:t xml:space="preserve">   Исторически в течение веков и даже тысячелетий существовало всего три так называемых монетных металла - золото, серебро, медь. В конце </w:t>
      </w:r>
      <w:r w:rsidRPr="00160BCC">
        <w:rPr>
          <w:rFonts w:ascii="Times New Roman" w:hAnsi="Times New Roman"/>
          <w:sz w:val="28"/>
          <w:szCs w:val="28"/>
          <w:lang w:val="en-US" w:eastAsia="ar-SA"/>
        </w:rPr>
        <w:t>XIX</w:t>
      </w:r>
      <w:r w:rsidRPr="00160BCC">
        <w:rPr>
          <w:rFonts w:ascii="Times New Roman" w:hAnsi="Times New Roman"/>
          <w:sz w:val="28"/>
          <w:szCs w:val="28"/>
          <w:lang w:eastAsia="ar-SA"/>
        </w:rPr>
        <w:t xml:space="preserve"> в. к ним прибавились никель и его сплавы с медью. Сталь - самый дешёвый металл, и многие страны уже давно чеканят из неё монеты, покрывая их с наружи чистой медью, латунью или бронзой. Например, в США с октября 1982 года одноцентовые монеты делают из цинка, покрывая их снаружи медью.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  <w:r w:rsidRPr="00160BCC">
        <w:rPr>
          <w:rFonts w:ascii="Times New Roman" w:hAnsi="Times New Roman"/>
          <w:sz w:val="28"/>
          <w:szCs w:val="28"/>
          <w:lang w:eastAsia="ar-SA"/>
        </w:rPr>
        <w:t xml:space="preserve">   Для монет достоинством 10, 20 и 50 центов как альтернативу стандартному медно- никелевому сплаву использовали сплав, называемый «скандинавское золото» (</w:t>
      </w:r>
      <w:r w:rsidRPr="00160BCC">
        <w:rPr>
          <w:rFonts w:ascii="Times New Roman" w:hAnsi="Times New Roman"/>
          <w:sz w:val="28"/>
          <w:szCs w:val="28"/>
          <w:lang w:val="en-US" w:eastAsia="ar-SA"/>
        </w:rPr>
        <w:t>Nordic</w:t>
      </w:r>
      <w:r w:rsidRPr="00160BC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60BCC">
        <w:rPr>
          <w:rFonts w:ascii="Times New Roman" w:hAnsi="Times New Roman"/>
          <w:sz w:val="28"/>
          <w:szCs w:val="28"/>
          <w:lang w:val="en-US" w:eastAsia="ar-SA"/>
        </w:rPr>
        <w:t>Gold</w:t>
      </w:r>
      <w:r w:rsidRPr="00160BCC">
        <w:rPr>
          <w:rFonts w:ascii="Times New Roman" w:hAnsi="Times New Roman"/>
          <w:sz w:val="28"/>
          <w:szCs w:val="28"/>
          <w:lang w:eastAsia="ar-SA"/>
        </w:rPr>
        <w:t>). Монетки, изготовленные из такого сплава, выглядят как золотые и не теряют своего вида в течение долгого времени. Меди в сплаве 89%, остальное - алюминий и цинк (по 5%) с добавкой олова (1%).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  <w:r w:rsidRPr="00160BCC">
        <w:rPr>
          <w:rFonts w:ascii="Times New Roman" w:hAnsi="Times New Roman"/>
          <w:sz w:val="28"/>
          <w:szCs w:val="28"/>
          <w:lang w:eastAsia="ar-SA"/>
        </w:rPr>
        <w:t xml:space="preserve">   Центральная часть евромонет никелевая, и она слабо притягивается магнитом. Но так как никель может вызвать на руках экзему, он покрывается сплавом, содержащим 75% меди; остальное - никель (для монет в 1 евро) или смесь 20% цинка и 5% никеля (для монет в 2 евро). Внешнее кольцо состоит из сплава 75% меди, 20% цинка, 5% никеля для 1 евро; 75% меди, 25% никеля для 2 евро. Оба сплава немагнитные.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  <w:r w:rsidRPr="00160BCC">
        <w:rPr>
          <w:rFonts w:ascii="Times New Roman" w:hAnsi="Times New Roman"/>
          <w:sz w:val="28"/>
          <w:szCs w:val="28"/>
          <w:lang w:eastAsia="ar-SA"/>
        </w:rPr>
        <w:t xml:space="preserve">   В 1997 году в России, в качестве одной из важнейших мер при подготовке деноминации, на Московском и Санкт-Петербургском монетных дворах начали чеканить новые монеты достоинством 1, 2, 5, 10, 50 копеек, 1, 2 и 5 рублей. В обращение они поступили 1 января 1998 года. И сегодня монеты этого года чеканки одни из самых распространённых.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  <w:r w:rsidRPr="00160BCC">
        <w:rPr>
          <w:rFonts w:ascii="Times New Roman" w:hAnsi="Times New Roman"/>
          <w:sz w:val="28"/>
          <w:szCs w:val="28"/>
          <w:lang w:eastAsia="ar-SA"/>
        </w:rPr>
        <w:t xml:space="preserve">   Копейки и пятачки внутри изготовлены из низкоуглеродистой стали. Снаружи эти монетки покрыты медно-никелевым сплавом – мельхиором. Это хорошо предохраняет их от коррозии. Монеты достоинством 10 и 50 копеек изготовлены из медно-цинкового сплава (латуни). Рублёвые и двухрублёвые – из медно-никелевого сплава, самого распространённого монетного сплава последнего столетия. А вот пятирублёвые монеты – медные, покрытые сверху мельхиором (это иногда видно по красному цвету, проглядывающему на боковой части монеты – гурте).</w:t>
      </w:r>
    </w:p>
    <w:p w:rsidR="00515967" w:rsidRPr="00160BCC" w:rsidRDefault="00515967" w:rsidP="00160BCC">
      <w:pPr>
        <w:suppressAutoHyphens/>
        <w:spacing w:after="0" w:line="360" w:lineRule="auto"/>
        <w:rPr>
          <w:rFonts w:ascii="Times New Roman" w:hAnsi="Times New Roman"/>
          <w:sz w:val="24"/>
          <w:szCs w:val="24"/>
          <w:lang w:eastAsia="ar-SA"/>
        </w:rPr>
      </w:pP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1EB3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  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(Слайд 16.)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Задачам на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смеси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в школьной программе по математике  уделяется очень мало времени, но эти задачи встречаются на экзаменах в 9 и 11 классах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Рассмотрим еще одну задачу, при решении которой мы будем пользоваться вспомогательной таблицей, позволяющей быстро найти ход решения.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706F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Задача №2.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      </w:t>
      </w:r>
      <w:r w:rsidRPr="00590B4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Сплавили 300г  сплава олова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меди, содержащего 60 % олова, и 900 г сплава олова и меди, содержащего 80% олова. Сколько процентов олова в полученном сплаве?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 чем говорится в этой задаче? (о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сплавах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.)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Что происходит с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веществами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? (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сплавляют</w:t>
      </w:r>
      <w:r w:rsidRPr="006706F1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.)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Решение: Составим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таблицу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A960F9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A960F9"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Олово</w:t>
      </w:r>
      <w:r>
        <w:rPr>
          <w:rFonts w:ascii="Times New Roman" w:hAnsi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         медь                     олово           медь                         олово      медь</w:t>
      </w:r>
      <w:bookmarkStart w:id="0" w:name="_GoBack"/>
      <w:bookmarkEnd w:id="0"/>
    </w:p>
    <w:tbl>
      <w:tblPr>
        <w:tblpPr w:leftFromText="180" w:rightFromText="180" w:vertAnchor="text" w:horzAnchor="margin" w:tblpY="1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57"/>
        <w:gridCol w:w="1157"/>
        <w:gridCol w:w="1157"/>
        <w:gridCol w:w="1157"/>
        <w:gridCol w:w="1157"/>
        <w:gridCol w:w="1157"/>
        <w:gridCol w:w="1157"/>
        <w:gridCol w:w="1157"/>
      </w:tblGrid>
      <w:tr w:rsidR="00515967" w:rsidRPr="00DA5DFC" w:rsidTr="00DA5DFC">
        <w:trPr>
          <w:trHeight w:val="704"/>
        </w:trPr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A5DFC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60%</w:t>
            </w:r>
          </w:p>
        </w:tc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A5DFC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+</w:t>
            </w:r>
          </w:p>
        </w:tc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A5DFC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80%</w:t>
            </w:r>
          </w:p>
        </w:tc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A5DFC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=</w:t>
            </w:r>
          </w:p>
        </w:tc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A5DFC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Х%</w:t>
            </w:r>
          </w:p>
        </w:tc>
        <w:tc>
          <w:tcPr>
            <w:tcW w:w="1157" w:type="dxa"/>
          </w:tcPr>
          <w:p w:rsidR="00515967" w:rsidRPr="00DA5DFC" w:rsidRDefault="00515967" w:rsidP="00DA5D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</w:tbl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300 г                                        900 г                                        1200 г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Данную задачу можно решить 2-мя способами: относительно массы олова, и относительно массы меди. Решим задачу относительно массы олова.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1) 300*0,6=180г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2) 900*0,8=720г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3)( 1200*Х):100=12Х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Составим уравнение и решим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180+720=12Х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Х=75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Ответ: 75%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52185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322F1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 сейчас мы разберем химический способ решения этой задачи.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60BCC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: 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B34B9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Задача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 Какой объем воды необходимо добавить к 50г уксусной эссенции, массовая доля уксусной кислоты в которой равна 70%,чтобы приготовить 3% уксус?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62F9E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математики</w:t>
      </w:r>
      <w:r>
        <w:rPr>
          <w:rFonts w:ascii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: </w:t>
      </w:r>
      <w:r w:rsidRPr="006706F1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 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(Слайд 18.) 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Проведем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самостоятельную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работу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  Ребята, предлагаю вам разбиться на 2 группы, которые будут выполнять самостоятельную, индивидуальную работу. На ваших столах лежит конверт с задачей, которую вы должны решить, а затем защитить.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Default="00515967" w:rsidP="00E62F9E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E62F9E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1-я группа решает математическим путем, а 2-я с помощью химических формул. </w:t>
      </w:r>
    </w:p>
    <w:p w:rsidR="00515967" w:rsidRDefault="00515967" w:rsidP="00E62F9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15321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Учитель математики: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Подошло время проверки ваших знаний. Ребята, результаты тестирования запишите в оценочный лист.</w:t>
      </w:r>
    </w:p>
    <w:p w:rsidR="00515967" w:rsidRDefault="00515967" w:rsidP="00E62F9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15967" w:rsidRDefault="00515967" w:rsidP="00915321">
      <w:pPr>
        <w:spacing w:line="360" w:lineRule="auto"/>
      </w:pPr>
      <w:r>
        <w:rPr>
          <w:b/>
        </w:rPr>
        <w:t xml:space="preserve">    </w:t>
      </w:r>
      <w:r w:rsidRPr="00EC4502">
        <w:rPr>
          <w:b/>
        </w:rPr>
        <w:t>ОЦЕНОЧНЫЙ ЛИСТ</w:t>
      </w:r>
      <w:r>
        <w:rPr>
          <w:b/>
        </w:rPr>
        <w:t xml:space="preserve"> .        </w:t>
      </w:r>
      <w:r w:rsidRPr="00F43AE2">
        <w:t xml:space="preserve">Дата </w:t>
      </w:r>
      <w:r>
        <w:t xml:space="preserve"> 24 апреля  2018 г.</w:t>
      </w:r>
      <w:r w:rsidRPr="00F43AE2">
        <w:t xml:space="preserve">              </w:t>
      </w:r>
    </w:p>
    <w:p w:rsidR="00515967" w:rsidRPr="00915321" w:rsidRDefault="00515967" w:rsidP="00915321">
      <w:pPr>
        <w:spacing w:line="360" w:lineRule="auto"/>
        <w:rPr>
          <w:b/>
        </w:rPr>
      </w:pPr>
      <w:r w:rsidRPr="00F43AE2">
        <w:t>Ф</w:t>
      </w:r>
      <w:r>
        <w:t>.И. 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3"/>
        <w:gridCol w:w="1019"/>
        <w:gridCol w:w="1324"/>
        <w:gridCol w:w="1475"/>
        <w:gridCol w:w="1692"/>
        <w:gridCol w:w="239"/>
      </w:tblGrid>
      <w:tr w:rsidR="00515967" w:rsidRPr="00DA5DFC" w:rsidTr="00AF359D">
        <w:trPr>
          <w:trHeight w:val="418"/>
        </w:trPr>
        <w:tc>
          <w:tcPr>
            <w:tcW w:w="1163" w:type="dxa"/>
          </w:tcPr>
          <w:p w:rsidR="00515967" w:rsidRPr="00DA5DFC" w:rsidRDefault="00515967" w:rsidP="005967CE">
            <w:pPr>
              <w:spacing w:line="240" w:lineRule="auto"/>
              <w:rPr>
                <w:sz w:val="20"/>
                <w:szCs w:val="20"/>
              </w:rPr>
            </w:pPr>
            <w:r w:rsidRPr="00DA5DFC">
              <w:rPr>
                <w:sz w:val="20"/>
                <w:szCs w:val="20"/>
              </w:rPr>
              <w:t xml:space="preserve">Разминка </w:t>
            </w:r>
          </w:p>
        </w:tc>
        <w:tc>
          <w:tcPr>
            <w:tcW w:w="1019" w:type="dxa"/>
          </w:tcPr>
          <w:p w:rsidR="00515967" w:rsidRPr="00DA5DFC" w:rsidRDefault="00515967" w:rsidP="005967CE">
            <w:pPr>
              <w:spacing w:line="240" w:lineRule="auto"/>
              <w:rPr>
                <w:sz w:val="20"/>
                <w:szCs w:val="20"/>
              </w:rPr>
            </w:pPr>
            <w:r w:rsidRPr="00DA5DFC">
              <w:rPr>
                <w:sz w:val="20"/>
                <w:szCs w:val="20"/>
              </w:rPr>
              <w:t>Решение задачи на растворы</w:t>
            </w:r>
          </w:p>
        </w:tc>
        <w:tc>
          <w:tcPr>
            <w:tcW w:w="1324" w:type="dxa"/>
          </w:tcPr>
          <w:p w:rsidR="00515967" w:rsidRPr="00DA5DFC" w:rsidRDefault="00515967" w:rsidP="005967CE">
            <w:pPr>
              <w:spacing w:line="240" w:lineRule="auto"/>
              <w:rPr>
                <w:sz w:val="20"/>
                <w:szCs w:val="20"/>
              </w:rPr>
            </w:pPr>
            <w:r w:rsidRPr="00DA5DFC">
              <w:rPr>
                <w:sz w:val="20"/>
                <w:szCs w:val="20"/>
              </w:rPr>
              <w:t>Решение задачи на сплавы</w:t>
            </w:r>
          </w:p>
        </w:tc>
        <w:tc>
          <w:tcPr>
            <w:tcW w:w="1475" w:type="dxa"/>
          </w:tcPr>
          <w:p w:rsidR="00515967" w:rsidRPr="00DA5DFC" w:rsidRDefault="00515967" w:rsidP="005967CE">
            <w:pPr>
              <w:spacing w:line="240" w:lineRule="auto"/>
              <w:rPr>
                <w:sz w:val="20"/>
                <w:szCs w:val="20"/>
              </w:rPr>
            </w:pPr>
            <w:r w:rsidRPr="00DA5DFC">
              <w:rPr>
                <w:sz w:val="20"/>
                <w:szCs w:val="20"/>
              </w:rPr>
              <w:t>Решение задачи на концентрацию</w:t>
            </w:r>
          </w:p>
        </w:tc>
        <w:tc>
          <w:tcPr>
            <w:tcW w:w="1692" w:type="dxa"/>
          </w:tcPr>
          <w:p w:rsidR="00515967" w:rsidRPr="00DA5DFC" w:rsidRDefault="00515967" w:rsidP="005967CE">
            <w:pPr>
              <w:spacing w:line="240" w:lineRule="auto"/>
              <w:rPr>
                <w:sz w:val="20"/>
                <w:szCs w:val="20"/>
              </w:rPr>
            </w:pPr>
            <w:r w:rsidRPr="00DA5DFC">
              <w:rPr>
                <w:sz w:val="20"/>
                <w:szCs w:val="20"/>
              </w:rPr>
              <w:t>Самостоятельная работа</w:t>
            </w:r>
          </w:p>
        </w:tc>
        <w:tc>
          <w:tcPr>
            <w:tcW w:w="239" w:type="dxa"/>
            <w:vMerge w:val="restart"/>
          </w:tcPr>
          <w:p w:rsidR="00515967" w:rsidRPr="00DA5DFC" w:rsidRDefault="00515967" w:rsidP="005967C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15967" w:rsidRPr="00DA5DFC" w:rsidTr="00AF359D">
        <w:trPr>
          <w:trHeight w:val="425"/>
        </w:trPr>
        <w:tc>
          <w:tcPr>
            <w:tcW w:w="1163" w:type="dxa"/>
          </w:tcPr>
          <w:p w:rsidR="00515967" w:rsidRPr="00DA5DFC" w:rsidRDefault="00515967" w:rsidP="005967CE">
            <w:pPr>
              <w:spacing w:line="360" w:lineRule="auto"/>
              <w:ind w:firstLine="709"/>
            </w:pPr>
          </w:p>
        </w:tc>
        <w:tc>
          <w:tcPr>
            <w:tcW w:w="1019" w:type="dxa"/>
          </w:tcPr>
          <w:p w:rsidR="00515967" w:rsidRPr="00DA5DFC" w:rsidRDefault="00515967" w:rsidP="005967CE">
            <w:pPr>
              <w:spacing w:line="360" w:lineRule="auto"/>
              <w:ind w:firstLine="709"/>
            </w:pPr>
          </w:p>
        </w:tc>
        <w:tc>
          <w:tcPr>
            <w:tcW w:w="1324" w:type="dxa"/>
          </w:tcPr>
          <w:p w:rsidR="00515967" w:rsidRPr="00DA5DFC" w:rsidRDefault="00515967" w:rsidP="005967CE">
            <w:pPr>
              <w:spacing w:line="360" w:lineRule="auto"/>
              <w:ind w:firstLine="709"/>
            </w:pPr>
          </w:p>
        </w:tc>
        <w:tc>
          <w:tcPr>
            <w:tcW w:w="1475" w:type="dxa"/>
          </w:tcPr>
          <w:p w:rsidR="00515967" w:rsidRPr="00DA5DFC" w:rsidRDefault="00515967" w:rsidP="005967CE">
            <w:pPr>
              <w:spacing w:line="360" w:lineRule="auto"/>
              <w:ind w:firstLine="709"/>
            </w:pPr>
          </w:p>
        </w:tc>
        <w:tc>
          <w:tcPr>
            <w:tcW w:w="1692" w:type="dxa"/>
          </w:tcPr>
          <w:p w:rsidR="00515967" w:rsidRPr="00DA5DFC" w:rsidRDefault="00515967" w:rsidP="005967CE">
            <w:pPr>
              <w:spacing w:line="360" w:lineRule="auto"/>
              <w:ind w:firstLine="709"/>
            </w:pPr>
          </w:p>
        </w:tc>
        <w:tc>
          <w:tcPr>
            <w:tcW w:w="239" w:type="dxa"/>
            <w:vMerge/>
          </w:tcPr>
          <w:p w:rsidR="00515967" w:rsidRPr="00DA5DFC" w:rsidRDefault="00515967" w:rsidP="005967CE"/>
        </w:tc>
      </w:tr>
    </w:tbl>
    <w:p w:rsidR="00515967" w:rsidRDefault="00515967" w:rsidP="00195AD0">
      <w:pPr>
        <w:spacing w:before="240" w:line="360" w:lineRule="auto"/>
      </w:pPr>
      <w:r w:rsidRPr="00F43AE2">
        <w:t xml:space="preserve">ИТОГО: </w:t>
      </w:r>
      <w:r>
        <w:t>________________________________ баллов.</w:t>
      </w:r>
    </w:p>
    <w:p w:rsidR="00515967" w:rsidRDefault="00515967" w:rsidP="00195AD0">
      <w:pPr>
        <w:shd w:val="clear" w:color="auto" w:fill="FFFFFF"/>
        <w:spacing w:before="240"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</w:p>
    <w:p w:rsidR="00515967" w:rsidRPr="00E62F9E" w:rsidRDefault="00515967" w:rsidP="00E62F9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15321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Результаты самостоятельной работы будут озвучены на следующем уроке.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5967" w:rsidRPr="00480D34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Подведение итогов урока. Рефлексия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80D34">
        <w:rPr>
          <w:rFonts w:ascii="Times New Roman" w:hAnsi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С</w:t>
      </w:r>
      <w:r w:rsidRPr="00480D34"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лайд 3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480D34"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480D34" w:rsidRDefault="00515967" w:rsidP="00480D3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049E9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Вернёмся к поставленным в начале урока целям. Какие из них вы выполнили? 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(дети отвечают). 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Посмотрите на содержание всех решенных сегодня задач. Что их объединяет?  (Задачи на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смеси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.)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Действительно, во всех задачах фигурируют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расчеты, связанн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ые с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массовой долей растворенного веществ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а; и если вы обратили внимание,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задачи касаются разных сторон нашего быта.</w:t>
      </w:r>
    </w:p>
    <w:p w:rsidR="00515967" w:rsidRPr="006706F1" w:rsidRDefault="00515967" w:rsidP="006706F1">
      <w:pPr>
        <w:shd w:val="clear" w:color="auto" w:fill="FFFFFF"/>
        <w:spacing w:beforeAutospacing="1" w:after="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Учитель математики: 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Посмотри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 на эти задачи с точки зрения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математики. Что их объединяет?  (Задачи на проценты.)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При решении всех этих задач  мы используем правило нахождения процента от числа.</w:t>
      </w:r>
    </w:p>
    <w:p w:rsidR="00515967" w:rsidRDefault="00515967" w:rsidP="006706F1">
      <w:pPr>
        <w:shd w:val="clear" w:color="auto" w:fill="FFFFFF"/>
        <w:spacing w:beforeAutospacing="1" w:after="0" w:afterAutospacing="1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 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6706F1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Домашнее задание.</w:t>
      </w:r>
    </w:p>
    <w:p w:rsidR="00515967" w:rsidRPr="006706F1" w:rsidRDefault="00515967" w:rsidP="006706F1">
      <w:pPr>
        <w:shd w:val="clear" w:color="auto" w:fill="FFFFFF"/>
        <w:spacing w:beforeAutospacing="1" w:after="0" w:afterAutospacing="1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D0816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Учитель химии: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Смогли ли вы выбрать наиболее подходящий для вас способ решения?</w:t>
      </w:r>
    </w:p>
    <w:p w:rsidR="00515967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D0816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Учитель математики: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Будете ли вы использовать эти методы в дальнейшем и при решении заданий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6706F1">
        <w:rPr>
          <w:rFonts w:ascii="Times New Roman" w:hAnsi="Times New Roman"/>
          <w:color w:val="000000"/>
          <w:sz w:val="28"/>
          <w:szCs w:val="28"/>
          <w:lang w:eastAsia="ru-RU"/>
        </w:rPr>
        <w:t>ГЭ?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Наш урок подошел к концу, запишите домашнее задание. </w:t>
      </w:r>
      <w:r w:rsidRPr="00480D34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(Слайд 19.)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515967" w:rsidRDefault="00515967" w:rsidP="00480D34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15967" w:rsidRPr="00480D34" w:rsidRDefault="00515967" w:rsidP="00480D34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FD0816">
        <w:rPr>
          <w:rFonts w:ascii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Учитель химии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мы предлагаем  вам написать СМС товарищу, был ли полезным  для вас этот интегрированный урок, используя словосочетания на данном слайде. 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(Слайд 20.)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 на полях в тетради укажите свое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настроение после урока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                      </w:t>
      </w:r>
    </w:p>
    <w:p w:rsidR="00515967" w:rsidRPr="006706F1" w:rsidRDefault="00515967" w:rsidP="006706F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15967" w:rsidRPr="00480D34" w:rsidRDefault="00515967" w:rsidP="00480D34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FD0816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Учитель математики: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6706F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Молодцы, ребята, вы успешно справились с заданиями. Нам очень приятно было с вами работать.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szCs w:val="28"/>
          <w:bdr w:val="none" w:sz="0" w:space="0" w:color="auto" w:frame="1"/>
          <w:lang w:eastAsia="ru-RU"/>
        </w:rPr>
        <w:t>(Слайд 21.)</w:t>
      </w:r>
    </w:p>
    <w:sectPr w:rsidR="00515967" w:rsidRPr="00480D34" w:rsidSect="00E63163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5674E"/>
    <w:multiLevelType w:val="hybridMultilevel"/>
    <w:tmpl w:val="90D4B3E2"/>
    <w:lvl w:ilvl="0" w:tplc="6A28E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9AA6C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883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6F0F7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6E413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86CAE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E2637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F89B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71A79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113A"/>
    <w:rsid w:val="000A165C"/>
    <w:rsid w:val="000E59B5"/>
    <w:rsid w:val="001044BD"/>
    <w:rsid w:val="00114932"/>
    <w:rsid w:val="00160BCC"/>
    <w:rsid w:val="00195AD0"/>
    <w:rsid w:val="00222131"/>
    <w:rsid w:val="002665D5"/>
    <w:rsid w:val="002A1C50"/>
    <w:rsid w:val="002B34B9"/>
    <w:rsid w:val="003652B0"/>
    <w:rsid w:val="003A2DBB"/>
    <w:rsid w:val="003D4EF7"/>
    <w:rsid w:val="003F1346"/>
    <w:rsid w:val="00480D34"/>
    <w:rsid w:val="004D6CEC"/>
    <w:rsid w:val="00515967"/>
    <w:rsid w:val="00521854"/>
    <w:rsid w:val="00580D1A"/>
    <w:rsid w:val="00590B42"/>
    <w:rsid w:val="005967CE"/>
    <w:rsid w:val="005F4313"/>
    <w:rsid w:val="00666584"/>
    <w:rsid w:val="006706F1"/>
    <w:rsid w:val="006F237D"/>
    <w:rsid w:val="006F5EEC"/>
    <w:rsid w:val="007322F1"/>
    <w:rsid w:val="0073511F"/>
    <w:rsid w:val="008049E9"/>
    <w:rsid w:val="00851439"/>
    <w:rsid w:val="008D14D2"/>
    <w:rsid w:val="00915321"/>
    <w:rsid w:val="00930783"/>
    <w:rsid w:val="00A22E70"/>
    <w:rsid w:val="00A5113A"/>
    <w:rsid w:val="00A960F9"/>
    <w:rsid w:val="00AE38AE"/>
    <w:rsid w:val="00AF2DE8"/>
    <w:rsid w:val="00AF359D"/>
    <w:rsid w:val="00B01E63"/>
    <w:rsid w:val="00BF2B93"/>
    <w:rsid w:val="00C81EB3"/>
    <w:rsid w:val="00CC3338"/>
    <w:rsid w:val="00D04294"/>
    <w:rsid w:val="00D87A99"/>
    <w:rsid w:val="00DA5DFC"/>
    <w:rsid w:val="00E15DE5"/>
    <w:rsid w:val="00E62F9E"/>
    <w:rsid w:val="00E63163"/>
    <w:rsid w:val="00E902B2"/>
    <w:rsid w:val="00EC4502"/>
    <w:rsid w:val="00F43AE2"/>
    <w:rsid w:val="00F649DC"/>
    <w:rsid w:val="00F6638F"/>
    <w:rsid w:val="00FB5F45"/>
    <w:rsid w:val="00FC2BBF"/>
    <w:rsid w:val="00FD0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CE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A5113A"/>
    <w:rPr>
      <w:rFonts w:cs="Times New Roman"/>
    </w:rPr>
  </w:style>
  <w:style w:type="character" w:customStyle="1" w:styleId="c3c2c13">
    <w:name w:val="c3c2c13"/>
    <w:basedOn w:val="DefaultParagraphFont"/>
    <w:uiPriority w:val="99"/>
    <w:rsid w:val="00A5113A"/>
    <w:rPr>
      <w:rFonts w:cs="Times New Roman"/>
    </w:rPr>
  </w:style>
  <w:style w:type="character" w:styleId="Strong">
    <w:name w:val="Strong"/>
    <w:basedOn w:val="DefaultParagraphFont"/>
    <w:uiPriority w:val="99"/>
    <w:qFormat/>
    <w:rsid w:val="00A5113A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A51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c22c19">
    <w:name w:val="c0c22c19"/>
    <w:basedOn w:val="Normal"/>
    <w:uiPriority w:val="99"/>
    <w:rsid w:val="00A51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c2">
    <w:name w:val="c3c2"/>
    <w:basedOn w:val="DefaultParagraphFont"/>
    <w:uiPriority w:val="99"/>
    <w:rsid w:val="00A5113A"/>
    <w:rPr>
      <w:rFonts w:cs="Times New Roman"/>
    </w:rPr>
  </w:style>
  <w:style w:type="paragraph" w:styleId="NormalWeb">
    <w:name w:val="Normal (Web)"/>
    <w:basedOn w:val="Normal"/>
    <w:uiPriority w:val="99"/>
    <w:rsid w:val="00A51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Normal"/>
    <w:uiPriority w:val="99"/>
    <w:rsid w:val="00A51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c3c2">
    <w:name w:val="c4c3c2"/>
    <w:basedOn w:val="DefaultParagraphFont"/>
    <w:uiPriority w:val="99"/>
    <w:rsid w:val="00A5113A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A5113A"/>
    <w:rPr>
      <w:rFonts w:cs="Times New Roman"/>
      <w:i/>
      <w:iCs/>
    </w:rPr>
  </w:style>
  <w:style w:type="character" w:customStyle="1" w:styleId="c17c3c2">
    <w:name w:val="c17c3c2"/>
    <w:basedOn w:val="DefaultParagraphFont"/>
    <w:uiPriority w:val="99"/>
    <w:rsid w:val="00A5113A"/>
    <w:rPr>
      <w:rFonts w:cs="Times New Roman"/>
    </w:rPr>
  </w:style>
  <w:style w:type="paragraph" w:customStyle="1" w:styleId="c25">
    <w:name w:val="c25"/>
    <w:basedOn w:val="Normal"/>
    <w:uiPriority w:val="99"/>
    <w:rsid w:val="00A51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c38">
    <w:name w:val="c4c38"/>
    <w:basedOn w:val="DefaultParagraphFont"/>
    <w:uiPriority w:val="99"/>
    <w:rsid w:val="00A5113A"/>
    <w:rPr>
      <w:rFonts w:cs="Times New Roman"/>
    </w:rPr>
  </w:style>
  <w:style w:type="character" w:customStyle="1" w:styleId="c4">
    <w:name w:val="c4"/>
    <w:basedOn w:val="DefaultParagraphFont"/>
    <w:uiPriority w:val="99"/>
    <w:rsid w:val="00A5113A"/>
    <w:rPr>
      <w:rFonts w:cs="Times New Roman"/>
    </w:rPr>
  </w:style>
  <w:style w:type="paragraph" w:customStyle="1" w:styleId="c23">
    <w:name w:val="c23"/>
    <w:basedOn w:val="Normal"/>
    <w:uiPriority w:val="99"/>
    <w:rsid w:val="00A51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AE38AE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960F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70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10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323</TotalTime>
  <Pages>9</Pages>
  <Words>1976</Words>
  <Characters>11264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cp:lastPrinted>2018-04-22T16:56:00Z</cp:lastPrinted>
  <dcterms:created xsi:type="dcterms:W3CDTF">2015-02-13T20:12:00Z</dcterms:created>
  <dcterms:modified xsi:type="dcterms:W3CDTF">2018-06-06T06:39:00Z</dcterms:modified>
</cp:coreProperties>
</file>