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F16" w:rsidRDefault="00A04F16" w:rsidP="00F67E09">
      <w:pPr>
        <w:jc w:val="center"/>
        <w:rPr>
          <w:rFonts w:ascii="Times New Roman" w:hAnsi="Times New Roman"/>
          <w:b/>
          <w:sz w:val="32"/>
          <w:szCs w:val="32"/>
        </w:rPr>
      </w:pPr>
      <w:r w:rsidRPr="00F67E09">
        <w:rPr>
          <w:rFonts w:ascii="Times New Roman" w:hAnsi="Times New Roman"/>
          <w:b/>
          <w:sz w:val="32"/>
          <w:szCs w:val="32"/>
        </w:rPr>
        <w:t>Закаливающие меропр</w:t>
      </w:r>
      <w:r>
        <w:rPr>
          <w:rFonts w:ascii="Times New Roman" w:hAnsi="Times New Roman"/>
          <w:b/>
          <w:sz w:val="32"/>
          <w:szCs w:val="32"/>
        </w:rPr>
        <w:t>иятия в младшей группе «Пчёлки</w:t>
      </w:r>
      <w:r w:rsidRPr="00F67E09">
        <w:rPr>
          <w:rFonts w:ascii="Times New Roman" w:hAnsi="Times New Roman"/>
          <w:b/>
          <w:sz w:val="32"/>
          <w:szCs w:val="32"/>
        </w:rPr>
        <w:t>»</w:t>
      </w:r>
    </w:p>
    <w:p w:rsidR="00A04F16" w:rsidRPr="007C3E52" w:rsidRDefault="00A04F16" w:rsidP="007C3E52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(2020-2021 учебный год)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22"/>
        <w:gridCol w:w="4590"/>
        <w:gridCol w:w="2608"/>
        <w:gridCol w:w="1751"/>
      </w:tblGrid>
      <w:tr w:rsidR="00A04F16" w:rsidRPr="003F574C" w:rsidTr="003F574C">
        <w:tc>
          <w:tcPr>
            <w:tcW w:w="622" w:type="dxa"/>
          </w:tcPr>
          <w:p w:rsidR="00A04F16" w:rsidRPr="003F574C" w:rsidRDefault="00A04F16" w:rsidP="003F57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3F574C">
              <w:rPr>
                <w:rFonts w:ascii="Times New Roman" w:hAnsi="Times New Roman"/>
                <w:b/>
                <w:sz w:val="32"/>
                <w:szCs w:val="32"/>
              </w:rPr>
              <w:t>№</w:t>
            </w:r>
          </w:p>
        </w:tc>
        <w:tc>
          <w:tcPr>
            <w:tcW w:w="4590" w:type="dxa"/>
          </w:tcPr>
          <w:p w:rsidR="00A04F16" w:rsidRPr="003F574C" w:rsidRDefault="00A04F16" w:rsidP="003F57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3F574C">
              <w:rPr>
                <w:rFonts w:ascii="Times New Roman" w:hAnsi="Times New Roman"/>
                <w:b/>
                <w:sz w:val="32"/>
                <w:szCs w:val="32"/>
              </w:rPr>
              <w:t>Мероприятия</w:t>
            </w:r>
          </w:p>
        </w:tc>
        <w:tc>
          <w:tcPr>
            <w:tcW w:w="2608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 w:rsidRPr="003F574C">
              <w:rPr>
                <w:rFonts w:ascii="Times New Roman" w:hAnsi="Times New Roman"/>
                <w:b/>
                <w:sz w:val="32"/>
                <w:szCs w:val="32"/>
              </w:rPr>
              <w:t xml:space="preserve">Периодичность выполнения </w:t>
            </w:r>
          </w:p>
        </w:tc>
        <w:tc>
          <w:tcPr>
            <w:tcW w:w="1751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 w:rsidRPr="003F574C">
              <w:rPr>
                <w:rFonts w:ascii="Times New Roman" w:hAnsi="Times New Roman"/>
                <w:b/>
                <w:sz w:val="32"/>
                <w:szCs w:val="32"/>
              </w:rPr>
              <w:t>Время</w:t>
            </w:r>
          </w:p>
        </w:tc>
      </w:tr>
      <w:tr w:rsidR="00A04F16" w:rsidRPr="003F574C" w:rsidTr="003F574C">
        <w:tc>
          <w:tcPr>
            <w:tcW w:w="622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4590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b/>
                <w:sz w:val="32"/>
                <w:szCs w:val="32"/>
              </w:rPr>
              <w:t>УТРО:</w:t>
            </w:r>
          </w:p>
        </w:tc>
        <w:tc>
          <w:tcPr>
            <w:tcW w:w="2608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751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A04F16" w:rsidRPr="003F574C" w:rsidTr="003F574C">
        <w:tc>
          <w:tcPr>
            <w:tcW w:w="622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 w:rsidRPr="003F574C">
              <w:rPr>
                <w:rFonts w:ascii="Times New Roman" w:hAnsi="Times New Roman"/>
                <w:b/>
                <w:sz w:val="32"/>
                <w:szCs w:val="32"/>
              </w:rPr>
              <w:t>1</w:t>
            </w:r>
          </w:p>
        </w:tc>
        <w:tc>
          <w:tcPr>
            <w:tcW w:w="4590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-Сквозное проветривание в отсутствие детей;</w:t>
            </w: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-Кварцевание.</w:t>
            </w:r>
          </w:p>
        </w:tc>
        <w:tc>
          <w:tcPr>
            <w:tcW w:w="2608" w:type="dxa"/>
          </w:tcPr>
          <w:p w:rsidR="00A04F16" w:rsidRPr="003F574C" w:rsidRDefault="00A04F16" w:rsidP="00346AD5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Ежедневно</w:t>
            </w: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3 раза в день</w:t>
            </w:r>
          </w:p>
        </w:tc>
        <w:tc>
          <w:tcPr>
            <w:tcW w:w="1751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A04F16" w:rsidRPr="003F574C" w:rsidTr="003F574C">
        <w:tc>
          <w:tcPr>
            <w:tcW w:w="622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 w:rsidRPr="003F574C">
              <w:rPr>
                <w:rFonts w:ascii="Times New Roman" w:hAnsi="Times New Roman"/>
                <w:b/>
                <w:sz w:val="32"/>
                <w:szCs w:val="32"/>
              </w:rPr>
              <w:t>2</w:t>
            </w:r>
          </w:p>
        </w:tc>
        <w:tc>
          <w:tcPr>
            <w:tcW w:w="4590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Утренняя гимнастика в проветренном помещении (зале, группе)</w:t>
            </w:r>
          </w:p>
        </w:tc>
        <w:tc>
          <w:tcPr>
            <w:tcW w:w="2608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Ежедневно</w:t>
            </w: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Холодный период</w:t>
            </w:r>
          </w:p>
        </w:tc>
        <w:tc>
          <w:tcPr>
            <w:tcW w:w="1751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8.10-8.20</w:t>
            </w:r>
          </w:p>
        </w:tc>
      </w:tr>
      <w:tr w:rsidR="00A04F16" w:rsidRPr="003F574C" w:rsidTr="003F574C">
        <w:tc>
          <w:tcPr>
            <w:tcW w:w="622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4590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Утренняя гимнастика на открытом воздухе</w:t>
            </w:r>
          </w:p>
        </w:tc>
        <w:tc>
          <w:tcPr>
            <w:tcW w:w="2608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Ежедневно</w:t>
            </w: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Теплый период</w:t>
            </w:r>
          </w:p>
        </w:tc>
        <w:tc>
          <w:tcPr>
            <w:tcW w:w="1751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8.10-8.20</w:t>
            </w:r>
          </w:p>
        </w:tc>
      </w:tr>
      <w:tr w:rsidR="00A04F16" w:rsidRPr="003F574C" w:rsidTr="003F574C">
        <w:tc>
          <w:tcPr>
            <w:tcW w:w="622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 w:rsidRPr="003F574C">
              <w:rPr>
                <w:rFonts w:ascii="Times New Roman" w:hAnsi="Times New Roman"/>
                <w:b/>
                <w:sz w:val="32"/>
                <w:szCs w:val="32"/>
              </w:rPr>
              <w:t>3</w:t>
            </w:r>
          </w:p>
        </w:tc>
        <w:tc>
          <w:tcPr>
            <w:tcW w:w="4590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Проветривание группы:</w:t>
            </w: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- перед приходом детей</w:t>
            </w: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-перед занятием</w:t>
            </w: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-во время дневного сна</w:t>
            </w: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608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 xml:space="preserve">Ежедневно- </w:t>
            </w: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2 раза в день</w:t>
            </w: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Теплый период</w:t>
            </w:r>
          </w:p>
        </w:tc>
        <w:tc>
          <w:tcPr>
            <w:tcW w:w="1751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12.0</w:t>
            </w:r>
            <w:r w:rsidRPr="003F574C">
              <w:rPr>
                <w:rFonts w:ascii="Times New Roman" w:hAnsi="Times New Roman"/>
                <w:sz w:val="32"/>
                <w:szCs w:val="32"/>
              </w:rPr>
              <w:t>0-15.00</w:t>
            </w:r>
          </w:p>
        </w:tc>
      </w:tr>
      <w:tr w:rsidR="00A04F16" w:rsidRPr="003F574C" w:rsidTr="003F574C">
        <w:tc>
          <w:tcPr>
            <w:tcW w:w="622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 w:rsidRPr="003F574C">
              <w:rPr>
                <w:rFonts w:ascii="Times New Roman" w:hAnsi="Times New Roman"/>
                <w:b/>
                <w:sz w:val="32"/>
                <w:szCs w:val="32"/>
              </w:rPr>
              <w:t>4</w:t>
            </w:r>
          </w:p>
        </w:tc>
        <w:tc>
          <w:tcPr>
            <w:tcW w:w="4590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Гимнастика: дыхательная, пальчиковая, артикуляционная.</w:t>
            </w:r>
          </w:p>
        </w:tc>
        <w:tc>
          <w:tcPr>
            <w:tcW w:w="2608" w:type="dxa"/>
          </w:tcPr>
          <w:p w:rsidR="00A04F16" w:rsidRDefault="00A04F16" w:rsidP="00346AD5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Ежедневно</w:t>
            </w:r>
            <w:r>
              <w:rPr>
                <w:rFonts w:ascii="Times New Roman" w:hAnsi="Times New Roman"/>
                <w:sz w:val="32"/>
                <w:szCs w:val="32"/>
                <w:lang w:val="en-US"/>
              </w:rPr>
              <w:t xml:space="preserve"> </w:t>
            </w:r>
          </w:p>
          <w:p w:rsidR="00A04F16" w:rsidRPr="008A77EB" w:rsidRDefault="00A04F16" w:rsidP="00346AD5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В течение дня</w:t>
            </w: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751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A04F16" w:rsidRPr="003F574C" w:rsidTr="003F574C">
        <w:tc>
          <w:tcPr>
            <w:tcW w:w="622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 w:rsidRPr="003F574C">
              <w:rPr>
                <w:rFonts w:ascii="Times New Roman" w:hAnsi="Times New Roman"/>
                <w:b/>
                <w:sz w:val="32"/>
                <w:szCs w:val="32"/>
              </w:rPr>
              <w:t>5</w:t>
            </w:r>
          </w:p>
        </w:tc>
        <w:tc>
          <w:tcPr>
            <w:tcW w:w="4590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 xml:space="preserve">Гигиенические процедуры: </w:t>
            </w: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Умывание водой комнатной температуры</w:t>
            </w:r>
          </w:p>
        </w:tc>
        <w:tc>
          <w:tcPr>
            <w:tcW w:w="2608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Ежедневно</w:t>
            </w: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В режимных моментах</w:t>
            </w:r>
          </w:p>
        </w:tc>
        <w:tc>
          <w:tcPr>
            <w:tcW w:w="1751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A04F16" w:rsidRPr="003F574C" w:rsidTr="003F574C">
        <w:tc>
          <w:tcPr>
            <w:tcW w:w="622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b/>
                <w:sz w:val="32"/>
                <w:szCs w:val="32"/>
              </w:rPr>
              <w:t>6</w:t>
            </w:r>
          </w:p>
        </w:tc>
        <w:tc>
          <w:tcPr>
            <w:tcW w:w="4590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 w:rsidRPr="003F574C">
              <w:rPr>
                <w:rFonts w:ascii="Times New Roman" w:hAnsi="Times New Roman"/>
                <w:b/>
                <w:sz w:val="32"/>
                <w:szCs w:val="32"/>
              </w:rPr>
              <w:t>НОД:</w:t>
            </w: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Физкультурные занятия:</w:t>
            </w: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-в зале, группе (с музыкальным сопровождением и под бубен);</w:t>
            </w: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-на свежем воздухе</w:t>
            </w:r>
          </w:p>
        </w:tc>
        <w:tc>
          <w:tcPr>
            <w:tcW w:w="2608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2 раза в неделю</w:t>
            </w: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1 раз в неделю</w:t>
            </w:r>
          </w:p>
        </w:tc>
        <w:tc>
          <w:tcPr>
            <w:tcW w:w="1751" w:type="dxa"/>
          </w:tcPr>
          <w:p w:rsidR="00A04F16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9.25-9.40</w:t>
            </w:r>
          </w:p>
          <w:p w:rsidR="00A04F16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  <w:p w:rsidR="00A04F16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  <w:p w:rsidR="00A04F16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10.30</w:t>
            </w:r>
          </w:p>
        </w:tc>
      </w:tr>
      <w:tr w:rsidR="00A04F16" w:rsidRPr="003F574C" w:rsidTr="003F574C">
        <w:tc>
          <w:tcPr>
            <w:tcW w:w="622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 w:rsidRPr="003F574C">
              <w:rPr>
                <w:rFonts w:ascii="Times New Roman" w:hAnsi="Times New Roman"/>
                <w:b/>
                <w:sz w:val="32"/>
                <w:szCs w:val="32"/>
              </w:rPr>
              <w:t>7</w:t>
            </w:r>
          </w:p>
        </w:tc>
        <w:tc>
          <w:tcPr>
            <w:tcW w:w="4590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Физминутки, динамические паузы, релаксационные упражнения</w:t>
            </w:r>
          </w:p>
        </w:tc>
        <w:tc>
          <w:tcPr>
            <w:tcW w:w="2608" w:type="dxa"/>
          </w:tcPr>
          <w:p w:rsidR="00A04F16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Ежедневно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 </w:t>
            </w: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В течение дня</w:t>
            </w:r>
          </w:p>
        </w:tc>
        <w:tc>
          <w:tcPr>
            <w:tcW w:w="1751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A04F16" w:rsidRPr="003F574C" w:rsidTr="003F574C">
        <w:tc>
          <w:tcPr>
            <w:tcW w:w="622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 w:rsidRPr="003F574C">
              <w:rPr>
                <w:rFonts w:ascii="Times New Roman" w:hAnsi="Times New Roman"/>
                <w:b/>
                <w:sz w:val="32"/>
                <w:szCs w:val="32"/>
              </w:rPr>
              <w:t>8</w:t>
            </w:r>
          </w:p>
        </w:tc>
        <w:tc>
          <w:tcPr>
            <w:tcW w:w="4590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b/>
                <w:sz w:val="32"/>
                <w:szCs w:val="32"/>
              </w:rPr>
              <w:t>Прогулка на свежем воздухе</w:t>
            </w:r>
            <w:r w:rsidRPr="003F574C">
              <w:rPr>
                <w:rFonts w:ascii="Times New Roman" w:hAnsi="Times New Roman"/>
                <w:sz w:val="32"/>
                <w:szCs w:val="32"/>
              </w:rPr>
              <w:t>:</w:t>
            </w: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в первой половине дня;</w:t>
            </w: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во второй половине дня</w:t>
            </w: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-Физические упражнения, подвижные, малоподвижные   и спортивные игры, развлечения;</w:t>
            </w: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-Солнечные и световоздушны</w:t>
            </w:r>
            <w:r>
              <w:rPr>
                <w:rFonts w:ascii="Times New Roman" w:hAnsi="Times New Roman"/>
                <w:sz w:val="32"/>
                <w:szCs w:val="32"/>
              </w:rPr>
              <w:t>е ванны;</w:t>
            </w: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 xml:space="preserve"> -Обливание ног, ходьба босиком по песку.</w:t>
            </w: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2608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2 раза в день</w:t>
            </w: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  <w:p w:rsidR="00A04F16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Ежедневно</w:t>
            </w: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 xml:space="preserve">  В течение дня</w:t>
            </w: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В течение года</w:t>
            </w: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Холодный и теплый период</w:t>
            </w:r>
          </w:p>
        </w:tc>
        <w:tc>
          <w:tcPr>
            <w:tcW w:w="1751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09.40-10.4</w:t>
            </w:r>
            <w:r w:rsidRPr="003F574C">
              <w:rPr>
                <w:rFonts w:ascii="Times New Roman" w:hAnsi="Times New Roman"/>
                <w:sz w:val="32"/>
                <w:szCs w:val="32"/>
              </w:rPr>
              <w:t>0</w:t>
            </w: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17.00-19.00</w:t>
            </w:r>
          </w:p>
        </w:tc>
      </w:tr>
      <w:tr w:rsidR="00A04F16" w:rsidRPr="003F574C" w:rsidTr="003F574C">
        <w:tc>
          <w:tcPr>
            <w:tcW w:w="622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 w:rsidRPr="003F574C">
              <w:rPr>
                <w:rFonts w:ascii="Times New Roman" w:hAnsi="Times New Roman"/>
                <w:b/>
                <w:sz w:val="32"/>
                <w:szCs w:val="32"/>
              </w:rPr>
              <w:t>9</w:t>
            </w:r>
          </w:p>
        </w:tc>
        <w:tc>
          <w:tcPr>
            <w:tcW w:w="4590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 w:rsidRPr="003F574C">
              <w:rPr>
                <w:rFonts w:ascii="Times New Roman" w:hAnsi="Times New Roman"/>
                <w:b/>
                <w:sz w:val="32"/>
                <w:szCs w:val="32"/>
              </w:rPr>
              <w:t>Дневной сон:</w:t>
            </w: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Воздушные ванны во время переодевания</w:t>
            </w:r>
          </w:p>
        </w:tc>
        <w:tc>
          <w:tcPr>
            <w:tcW w:w="2608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Е</w:t>
            </w:r>
            <w:r w:rsidRPr="003F574C">
              <w:rPr>
                <w:rFonts w:ascii="Times New Roman" w:hAnsi="Times New Roman"/>
                <w:sz w:val="32"/>
                <w:szCs w:val="32"/>
              </w:rPr>
              <w:t>жедневно</w:t>
            </w:r>
          </w:p>
        </w:tc>
        <w:tc>
          <w:tcPr>
            <w:tcW w:w="1751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12.50-15.00</w:t>
            </w:r>
          </w:p>
        </w:tc>
      </w:tr>
      <w:tr w:rsidR="00A04F16" w:rsidRPr="003F574C" w:rsidTr="003F574C">
        <w:tc>
          <w:tcPr>
            <w:tcW w:w="622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 w:rsidRPr="003F574C">
              <w:rPr>
                <w:rFonts w:ascii="Times New Roman" w:hAnsi="Times New Roman"/>
                <w:b/>
                <w:sz w:val="32"/>
                <w:szCs w:val="32"/>
              </w:rPr>
              <w:t>10</w:t>
            </w:r>
          </w:p>
        </w:tc>
        <w:tc>
          <w:tcPr>
            <w:tcW w:w="4590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b/>
                <w:sz w:val="32"/>
                <w:szCs w:val="32"/>
              </w:rPr>
              <w:t>Гимнастика- "пробуждения</w:t>
            </w:r>
            <w:r w:rsidRPr="003F574C">
              <w:rPr>
                <w:rFonts w:ascii="Times New Roman" w:hAnsi="Times New Roman"/>
                <w:sz w:val="32"/>
                <w:szCs w:val="32"/>
              </w:rPr>
              <w:t>":</w:t>
            </w: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Гимнастика в постели</w:t>
            </w:r>
          </w:p>
        </w:tc>
        <w:tc>
          <w:tcPr>
            <w:tcW w:w="2608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Е</w:t>
            </w:r>
            <w:r w:rsidRPr="003F574C">
              <w:rPr>
                <w:rFonts w:ascii="Times New Roman" w:hAnsi="Times New Roman"/>
                <w:sz w:val="32"/>
                <w:szCs w:val="32"/>
              </w:rPr>
              <w:t>жедневно</w:t>
            </w:r>
          </w:p>
        </w:tc>
        <w:tc>
          <w:tcPr>
            <w:tcW w:w="1751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15.00-15.25</w:t>
            </w:r>
          </w:p>
        </w:tc>
      </w:tr>
      <w:tr w:rsidR="00A04F16" w:rsidRPr="003F574C" w:rsidTr="003F574C">
        <w:tc>
          <w:tcPr>
            <w:tcW w:w="622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 w:rsidRPr="003F574C">
              <w:rPr>
                <w:rFonts w:ascii="Times New Roman" w:hAnsi="Times New Roman"/>
                <w:b/>
                <w:sz w:val="32"/>
                <w:szCs w:val="32"/>
              </w:rPr>
              <w:t>11</w:t>
            </w:r>
          </w:p>
        </w:tc>
        <w:tc>
          <w:tcPr>
            <w:tcW w:w="4590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b/>
                <w:sz w:val="32"/>
                <w:szCs w:val="32"/>
              </w:rPr>
              <w:t>После сна:</w:t>
            </w: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-Ходьба по «дорожкам здоровья» (коврик с шипами, ребристая доска, пуговичный коврик, по полу босиком, по "соляным"дорожкам);</w:t>
            </w: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-Самомассаж, точечный массаж ушных раковин, массаж мохровой рукавицей.</w:t>
            </w:r>
          </w:p>
        </w:tc>
        <w:tc>
          <w:tcPr>
            <w:tcW w:w="2608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Ежедневно</w:t>
            </w:r>
          </w:p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П</w:t>
            </w:r>
            <w:r w:rsidRPr="003F574C">
              <w:rPr>
                <w:rFonts w:ascii="Times New Roman" w:hAnsi="Times New Roman"/>
                <w:sz w:val="32"/>
                <w:szCs w:val="32"/>
              </w:rPr>
              <w:t>осле дневного сна</w:t>
            </w:r>
          </w:p>
        </w:tc>
        <w:tc>
          <w:tcPr>
            <w:tcW w:w="1751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15.00-15.25</w:t>
            </w:r>
          </w:p>
        </w:tc>
      </w:tr>
      <w:tr w:rsidR="00A04F16" w:rsidRPr="003F574C" w:rsidTr="003F574C">
        <w:tc>
          <w:tcPr>
            <w:tcW w:w="622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12</w:t>
            </w:r>
          </w:p>
        </w:tc>
        <w:tc>
          <w:tcPr>
            <w:tcW w:w="4590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Профилактические прививки</w:t>
            </w:r>
          </w:p>
        </w:tc>
        <w:tc>
          <w:tcPr>
            <w:tcW w:w="2608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Согласно плану медсестры и врача.</w:t>
            </w:r>
          </w:p>
        </w:tc>
        <w:tc>
          <w:tcPr>
            <w:tcW w:w="1751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A04F16" w:rsidRPr="003F574C" w:rsidTr="003F574C">
        <w:trPr>
          <w:trHeight w:val="468"/>
        </w:trPr>
        <w:tc>
          <w:tcPr>
            <w:tcW w:w="622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13</w:t>
            </w:r>
          </w:p>
        </w:tc>
        <w:tc>
          <w:tcPr>
            <w:tcW w:w="4590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Фитонциды (лук, чеснок)</w:t>
            </w:r>
          </w:p>
        </w:tc>
        <w:tc>
          <w:tcPr>
            <w:tcW w:w="2608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Во время эпидемии гриппа, простудных заболеваний.</w:t>
            </w:r>
          </w:p>
        </w:tc>
        <w:tc>
          <w:tcPr>
            <w:tcW w:w="1751" w:type="dxa"/>
          </w:tcPr>
          <w:p w:rsidR="00A04F16" w:rsidRPr="003F574C" w:rsidRDefault="00A04F16" w:rsidP="003F574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3F574C">
              <w:rPr>
                <w:rFonts w:ascii="Times New Roman" w:hAnsi="Times New Roman"/>
                <w:sz w:val="32"/>
                <w:szCs w:val="32"/>
              </w:rPr>
              <w:t>В течение дня</w:t>
            </w:r>
          </w:p>
        </w:tc>
      </w:tr>
    </w:tbl>
    <w:p w:rsidR="00A04F16" w:rsidRPr="00F67E09" w:rsidRDefault="00A04F16" w:rsidP="00F67E09">
      <w:pPr>
        <w:rPr>
          <w:rFonts w:ascii="Times New Roman" w:hAnsi="Times New Roman"/>
          <w:sz w:val="32"/>
          <w:szCs w:val="32"/>
        </w:rPr>
      </w:pPr>
    </w:p>
    <w:sectPr w:rsidR="00A04F16" w:rsidRPr="00F67E09" w:rsidSect="003226C7">
      <w:pgSz w:w="11906" w:h="16838"/>
      <w:pgMar w:top="1134" w:right="850" w:bottom="1134" w:left="1701" w:header="708" w:footer="708" w:gutter="0"/>
      <w:pgBorders w:offsetFrom="page">
        <w:top w:val="peopleHats" w:sz="20" w:space="24" w:color="auto"/>
        <w:left w:val="peopleHats" w:sz="20" w:space="24" w:color="auto"/>
        <w:bottom w:val="peopleHats" w:sz="20" w:space="24" w:color="auto"/>
        <w:right w:val="peopleHat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67E09"/>
    <w:rsid w:val="00043B85"/>
    <w:rsid w:val="000E2A83"/>
    <w:rsid w:val="001D0EF2"/>
    <w:rsid w:val="002449DE"/>
    <w:rsid w:val="00246A11"/>
    <w:rsid w:val="002D6B06"/>
    <w:rsid w:val="00311E6A"/>
    <w:rsid w:val="003226C7"/>
    <w:rsid w:val="00346AD5"/>
    <w:rsid w:val="003861B5"/>
    <w:rsid w:val="00390F00"/>
    <w:rsid w:val="003A44EF"/>
    <w:rsid w:val="003F574C"/>
    <w:rsid w:val="00423A09"/>
    <w:rsid w:val="00431015"/>
    <w:rsid w:val="00467154"/>
    <w:rsid w:val="004F43C6"/>
    <w:rsid w:val="00502785"/>
    <w:rsid w:val="00522645"/>
    <w:rsid w:val="00561CFB"/>
    <w:rsid w:val="005D3FA7"/>
    <w:rsid w:val="005E2B72"/>
    <w:rsid w:val="00765AC0"/>
    <w:rsid w:val="007C3E52"/>
    <w:rsid w:val="007F55F4"/>
    <w:rsid w:val="008A77EB"/>
    <w:rsid w:val="008F06FA"/>
    <w:rsid w:val="00A04F16"/>
    <w:rsid w:val="00A400AB"/>
    <w:rsid w:val="00AB7337"/>
    <w:rsid w:val="00AF0867"/>
    <w:rsid w:val="00BF66E2"/>
    <w:rsid w:val="00D46248"/>
    <w:rsid w:val="00D6405C"/>
    <w:rsid w:val="00D72FCE"/>
    <w:rsid w:val="00DF5C90"/>
    <w:rsid w:val="00F43B97"/>
    <w:rsid w:val="00F624EC"/>
    <w:rsid w:val="00F67E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645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67E0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174</TotalTime>
  <Pages>2</Pages>
  <Words>280</Words>
  <Characters>1597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Никита</cp:lastModifiedBy>
  <cp:revision>17</cp:revision>
  <dcterms:created xsi:type="dcterms:W3CDTF">2020-10-13T04:41:00Z</dcterms:created>
  <dcterms:modified xsi:type="dcterms:W3CDTF">2020-10-21T03:45:00Z</dcterms:modified>
</cp:coreProperties>
</file>