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3E7" w:rsidRDefault="000A73E7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http://i027.radikal.ru/0907/15/48be4417b319.jpg" style="position:absolute;margin-left:0;margin-top:0;width:307.5pt;height:226.5pt;z-index:251658240;visibility:visible;mso-position-horizontal:left;mso-position-vertical:top">
            <v:imagedata r:id="rId5" o:title=""/>
            <w10:wrap type="square"/>
          </v:shape>
        </w:pict>
      </w:r>
    </w:p>
    <w:p w:rsidR="000A73E7" w:rsidRDefault="000A73E7" w:rsidP="002F3097">
      <w:pPr>
        <w:tabs>
          <w:tab w:val="left" w:pos="2595"/>
        </w:tabs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Карта №4</w:t>
      </w:r>
    </w:p>
    <w:p w:rsidR="000A73E7" w:rsidRDefault="000A73E7" w:rsidP="002F3097">
      <w:pPr>
        <w:tabs>
          <w:tab w:val="left" w:pos="2595"/>
        </w:tabs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«Птицы»</w:t>
      </w:r>
    </w:p>
    <w:p w:rsidR="000A73E7" w:rsidRPr="002F3097" w:rsidRDefault="000A73E7" w:rsidP="002F3097">
      <w:pPr>
        <w:tabs>
          <w:tab w:val="left" w:pos="2595"/>
        </w:tabs>
        <w:rPr>
          <w:rFonts w:ascii="Times New Roman" w:hAnsi="Times New Roman"/>
          <w:color w:val="0D0D0D"/>
          <w:sz w:val="28"/>
          <w:szCs w:val="28"/>
        </w:rPr>
      </w:pPr>
      <w:r w:rsidRPr="002F3097">
        <w:rPr>
          <w:rFonts w:ascii="Times New Roman" w:hAnsi="Times New Roman"/>
          <w:color w:val="0D0D0D"/>
          <w:sz w:val="28"/>
          <w:szCs w:val="28"/>
        </w:rPr>
        <w:t>Воробей по лужице</w:t>
      </w:r>
      <w:r w:rsidRPr="002F3097">
        <w:rPr>
          <w:rFonts w:ascii="Times New Roman" w:hAnsi="Times New Roman"/>
          <w:color w:val="0D0D0D"/>
          <w:sz w:val="28"/>
          <w:szCs w:val="28"/>
        </w:rPr>
        <w:br/>
        <w:t>Прыгает и кружится.</w:t>
      </w:r>
      <w:r w:rsidRPr="002F3097">
        <w:rPr>
          <w:rFonts w:ascii="Times New Roman" w:hAnsi="Times New Roman"/>
          <w:color w:val="0D0D0D"/>
          <w:sz w:val="28"/>
          <w:szCs w:val="28"/>
        </w:rPr>
        <w:br/>
        <w:t>Перышки взъерошил он,</w:t>
      </w:r>
      <w:r w:rsidRPr="002F3097">
        <w:rPr>
          <w:rFonts w:ascii="Times New Roman" w:hAnsi="Times New Roman"/>
          <w:color w:val="0D0D0D"/>
          <w:sz w:val="28"/>
          <w:szCs w:val="28"/>
        </w:rPr>
        <w:br/>
        <w:t>Хвостик распушил.</w:t>
      </w:r>
      <w:r w:rsidRPr="002F3097">
        <w:rPr>
          <w:rFonts w:ascii="Times New Roman" w:hAnsi="Times New Roman"/>
          <w:color w:val="0D0D0D"/>
          <w:sz w:val="28"/>
          <w:szCs w:val="28"/>
        </w:rPr>
        <w:br/>
        <w:t>Погода хорошая!</w:t>
      </w:r>
      <w:r w:rsidRPr="002F3097">
        <w:rPr>
          <w:rFonts w:ascii="Times New Roman" w:hAnsi="Times New Roman"/>
          <w:color w:val="0D0D0D"/>
          <w:sz w:val="28"/>
          <w:szCs w:val="28"/>
        </w:rPr>
        <w:br/>
        <w:t>Чил-чив-чил!</w:t>
      </w:r>
    </w:p>
    <w:p w:rsidR="000A73E7" w:rsidRDefault="000A73E7" w:rsidP="002F3097">
      <w:pPr>
        <w:tabs>
          <w:tab w:val="left" w:pos="2595"/>
        </w:tabs>
        <w:rPr>
          <w:rStyle w:val="Emphasis"/>
          <w:rFonts w:ascii="Times New Roman" w:hAnsi="Times New Roman"/>
          <w:color w:val="0D0D0D"/>
          <w:sz w:val="28"/>
          <w:szCs w:val="28"/>
        </w:rPr>
      </w:pPr>
      <w:r>
        <w:rPr>
          <w:rStyle w:val="Emphasis"/>
          <w:rFonts w:ascii="Times New Roman" w:hAnsi="Times New Roman"/>
          <w:color w:val="0D0D0D"/>
          <w:sz w:val="28"/>
          <w:szCs w:val="28"/>
        </w:rPr>
        <w:t xml:space="preserve">               </w:t>
      </w:r>
      <w:r w:rsidRPr="002F3097">
        <w:rPr>
          <w:rStyle w:val="Emphasis"/>
          <w:rFonts w:ascii="Times New Roman" w:hAnsi="Times New Roman"/>
          <w:color w:val="0D0D0D"/>
          <w:sz w:val="28"/>
          <w:szCs w:val="28"/>
        </w:rPr>
        <w:t>Агния Барто</w:t>
      </w:r>
    </w:p>
    <w:p w:rsidR="000A73E7" w:rsidRPr="00655D32" w:rsidRDefault="000A73E7" w:rsidP="00FA562A">
      <w:pPr>
        <w:pStyle w:val="a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A562A">
        <w:rPr>
          <w:rStyle w:val="Emphasis"/>
          <w:rFonts w:ascii="Times New Roman" w:hAnsi="Times New Roman"/>
          <w:b/>
          <w:i w:val="0"/>
          <w:color w:val="0D0D0D"/>
          <w:sz w:val="28"/>
          <w:szCs w:val="28"/>
        </w:rPr>
        <w:t>НАБЛЮДЕНИЕ:</w:t>
      </w:r>
      <w:r>
        <w:rPr>
          <w:rStyle w:val="Emphasis"/>
          <w:rFonts w:ascii="Times New Roman" w:hAnsi="Times New Roman"/>
          <w:i w:val="0"/>
          <w:color w:val="0D0D0D"/>
          <w:sz w:val="28"/>
          <w:szCs w:val="28"/>
        </w:rPr>
        <w:t xml:space="preserve"> </w:t>
      </w:r>
      <w:r w:rsidRPr="00FA562A">
        <w:rPr>
          <w:rStyle w:val="Emphasis"/>
          <w:rFonts w:ascii="Times New Roman" w:hAnsi="Times New Roman"/>
          <w:b/>
          <w:i w:val="0"/>
          <w:color w:val="0D0D0D"/>
          <w:sz w:val="28"/>
          <w:szCs w:val="28"/>
        </w:rPr>
        <w:t>ВЕСНОЙ</w:t>
      </w:r>
      <w:r>
        <w:rPr>
          <w:rStyle w:val="Emphasis"/>
          <w:rFonts w:ascii="Times New Roman" w:hAnsi="Times New Roman"/>
          <w:i w:val="0"/>
          <w:color w:val="0D0D0D"/>
          <w:sz w:val="28"/>
          <w:szCs w:val="28"/>
        </w:rPr>
        <w:t>:</w:t>
      </w:r>
      <w:r w:rsidRPr="00FA562A">
        <w:rPr>
          <w:rFonts w:ascii="Calibri" w:hAnsi="Calibri" w:cs="Calibri"/>
          <w:color w:val="000000"/>
        </w:rPr>
        <w:t xml:space="preserve"> </w:t>
      </w:r>
      <w:r w:rsidRPr="00FA562A">
        <w:rPr>
          <w:rFonts w:ascii="Times New Roman" w:hAnsi="Times New Roman" w:cs="Times New Roman"/>
          <w:color w:val="000000"/>
          <w:sz w:val="28"/>
          <w:szCs w:val="28"/>
        </w:rPr>
        <w:t>Наблюдение за птицами (ворона, воробей, голубь). Радуются, что стало тепло. Весело чирикают, высиживают яйца (вороны) чтобы были птенчики. Выкапывают и клюют червячков. Обсудить строение тела птицы.</w:t>
      </w:r>
      <w:r w:rsidRPr="00FA562A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>С приближением весны к кормушке больше не прилетают си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softHyphen/>
        <w:t>нички, остались только воробьи и голуби. Наблюдать за появлением грача</w:t>
      </w:r>
      <w:bookmarkStart w:id="0" w:name="_GoBack"/>
      <w:bookmarkEnd w:id="0"/>
      <w:r w:rsidRPr="00655D32">
        <w:rPr>
          <w:rFonts w:ascii="Times New Roman" w:hAnsi="Times New Roman" w:cs="Times New Roman"/>
          <w:sz w:val="28"/>
          <w:szCs w:val="28"/>
          <w:lang w:bidi="he-IL"/>
        </w:rPr>
        <w:t>. Грач большой, черный, у него светлый клюв. Он кричит «гра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softHyphen/>
      </w:r>
      <w:r>
        <w:rPr>
          <w:rFonts w:ascii="Times New Roman" w:hAnsi="Times New Roman" w:cs="Times New Roman"/>
          <w:sz w:val="28"/>
          <w:szCs w:val="28"/>
          <w:lang w:bidi="he-IL"/>
        </w:rPr>
        <w:t>-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гра»,отсюда его название. Сравнить с вороной. </w:t>
      </w:r>
    </w:p>
    <w:p w:rsidR="000A73E7" w:rsidRPr="00655D32" w:rsidRDefault="000A73E7" w:rsidP="00FA562A">
      <w:pPr>
        <w:pStyle w:val="a"/>
        <w:rPr>
          <w:rFonts w:ascii="Times New Roman" w:hAnsi="Times New Roman" w:cs="Times New Roman"/>
          <w:sz w:val="28"/>
          <w:szCs w:val="28"/>
          <w:lang w:bidi="he-IL"/>
        </w:rPr>
      </w:pPr>
      <w:r w:rsidRPr="00FA562A">
        <w:rPr>
          <w:rFonts w:ascii="Calibri" w:hAnsi="Calibri" w:cs="Calibri"/>
          <w:b/>
          <w:bCs/>
          <w:color w:val="000000"/>
        </w:rPr>
        <w:t xml:space="preserve"> </w:t>
      </w:r>
      <w:r w:rsidRPr="00FA56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ЗИМОЙ:</w:t>
      </w:r>
      <w:r w:rsidRPr="00FA562A">
        <w:rPr>
          <w:rFonts w:ascii="Times New Roman" w:hAnsi="Times New Roman" w:cs="Times New Roman"/>
          <w:color w:val="000000"/>
          <w:sz w:val="28"/>
          <w:szCs w:val="28"/>
        </w:rPr>
        <w:t> «Зимующие птицы» На участке прилетели воробьи (вороны, голуби). Воробьи маленькие, летают быстро, ищут корм. Зимой люди делают кормушки, чтобы кормить птиц.</w:t>
      </w:r>
      <w:r w:rsidRPr="00FA562A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Выйти с детьми на прогулку, подойти к рябине, показать снегиря. </w:t>
      </w:r>
    </w:p>
    <w:p w:rsidR="000A73E7" w:rsidRDefault="000A73E7" w:rsidP="00FA562A">
      <w:pPr>
        <w:pStyle w:val="a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От простуд он не страдает, не страшится зимних вьюг </w:t>
      </w:r>
    </w:p>
    <w:p w:rsidR="000A73E7" w:rsidRPr="00655D32" w:rsidRDefault="000A73E7" w:rsidP="00FA562A">
      <w:pPr>
        <w:pStyle w:val="a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И к зиме не улетает на далекий знойный юг. </w:t>
      </w:r>
    </w:p>
    <w:p w:rsidR="000A73E7" w:rsidRPr="00655D32" w:rsidRDefault="000A73E7" w:rsidP="00FA562A">
      <w:pPr>
        <w:pStyle w:val="a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Пусть покроют снега груды и пригорок и пустырь, </w:t>
      </w:r>
    </w:p>
    <w:p w:rsidR="000A73E7" w:rsidRPr="00655D32" w:rsidRDefault="000A73E7" w:rsidP="00FA562A">
      <w:pPr>
        <w:pStyle w:val="a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Рад красавец красногрудый - житель Севера - снегирь. </w:t>
      </w:r>
    </w:p>
    <w:p w:rsidR="000A73E7" w:rsidRDefault="000A73E7" w:rsidP="00FA562A">
      <w:pPr>
        <w:pStyle w:val="a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Отметить, какой красивый снегирь. </w:t>
      </w:r>
      <w:r w:rsidRPr="00655D32">
        <w:rPr>
          <w:rFonts w:ascii="Times New Roman" w:hAnsi="Times New Roman" w:cs="Times New Roman"/>
          <w:i/>
          <w:iCs/>
          <w:sz w:val="28"/>
          <w:szCs w:val="28"/>
          <w:lang w:bidi="he-IL"/>
        </w:rPr>
        <w:t>(Черная головка, красная груд</w:t>
      </w:r>
      <w:r w:rsidRPr="00655D32">
        <w:rPr>
          <w:rFonts w:ascii="Times New Roman" w:hAnsi="Times New Roman" w:cs="Times New Roman"/>
          <w:i/>
          <w:iCs/>
          <w:sz w:val="28"/>
          <w:szCs w:val="28"/>
          <w:lang w:bidi="he-IL"/>
        </w:rPr>
        <w:softHyphen/>
        <w:t xml:space="preserve">ка.)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Положить в кормушку ягоды рябины. </w:t>
      </w:r>
    </w:p>
    <w:p w:rsidR="000A73E7" w:rsidRDefault="000A73E7" w:rsidP="00FA562A">
      <w:pPr>
        <w:pStyle w:val="a"/>
        <w:jc w:val="both"/>
        <w:rPr>
          <w:rFonts w:ascii="Times New Roman" w:hAnsi="Times New Roman" w:cs="Times New Roman"/>
          <w:sz w:val="28"/>
          <w:szCs w:val="28"/>
          <w:lang w:bidi="he-IL"/>
        </w:rPr>
      </w:pPr>
    </w:p>
    <w:p w:rsidR="000A73E7" w:rsidRDefault="000A73E7" w:rsidP="00FA562A">
      <w:pPr>
        <w:pStyle w:val="a"/>
        <w:jc w:val="both"/>
        <w:rPr>
          <w:rFonts w:ascii="Times New Roman" w:hAnsi="Times New Roman" w:cs="Times New Roman"/>
          <w:sz w:val="28"/>
          <w:szCs w:val="28"/>
          <w:lang w:bidi="he-IL"/>
        </w:rPr>
      </w:pPr>
    </w:p>
    <w:p w:rsidR="000A73E7" w:rsidRDefault="000A73E7" w:rsidP="00FA562A">
      <w:pPr>
        <w:pStyle w:val="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>Понаблюдать, как рас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softHyphen/>
        <w:t>правляется с ягодами: выклевывает семена, а мякоть бросает на зем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softHyphen/>
        <w:t xml:space="preserve">лю. Птицам зимой холодно и голодно, поэтому надо заботиться о них, оберегать. </w:t>
      </w:r>
    </w:p>
    <w:p w:rsidR="000A73E7" w:rsidRDefault="000A73E7" w:rsidP="00FA562A">
      <w:pPr>
        <w:pStyle w:val="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FA562A">
        <w:rPr>
          <w:rFonts w:ascii="Times New Roman" w:hAnsi="Times New Roman" w:cs="Times New Roman"/>
          <w:b/>
          <w:color w:val="000000"/>
          <w:sz w:val="28"/>
          <w:szCs w:val="28"/>
        </w:rPr>
        <w:t>ОБЩЕЕ: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Обсудить строение птицы, чем они питаются, как и когда поют птицы, где живут птицы ,какие   птицы бывают, каких птиц знают дети, назвать домашних и диких птиц.</w:t>
      </w:r>
    </w:p>
    <w:p w:rsidR="000A73E7" w:rsidRPr="00CF69D1" w:rsidRDefault="000A73E7" w:rsidP="00FA562A">
      <w:pPr>
        <w:pStyle w:val="a"/>
        <w:jc w:val="both"/>
        <w:rPr>
          <w:rFonts w:ascii="Times New Roman" w:hAnsi="Times New Roman" w:cs="Times New Roman"/>
          <w:b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CF69D1">
        <w:rPr>
          <w:rFonts w:ascii="Times New Roman" w:hAnsi="Times New Roman" w:cs="Times New Roman"/>
          <w:b/>
          <w:color w:val="000000"/>
          <w:sz w:val="28"/>
          <w:szCs w:val="28"/>
        </w:rPr>
        <w:t>ЗАГАДКИ: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Скажи ты мне какой чудак. </w:t>
      </w:r>
      <w:r w:rsidRPr="00CF69D1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 днем и ночью носит фрак?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(Пингвин)</w:t>
      </w:r>
    </w:p>
    <w:p w:rsidR="000A73E7" w:rsidRPr="00CF69D1" w:rsidRDefault="000A73E7" w:rsidP="00C162A4">
      <w:pPr>
        <w:pStyle w:val="a"/>
        <w:tabs>
          <w:tab w:val="left" w:pos="1860"/>
          <w:tab w:val="left" w:pos="4335"/>
          <w:tab w:val="left" w:pos="9375"/>
        </w:tabs>
        <w:jc w:val="both"/>
        <w:rPr>
          <w:rFonts w:ascii="Times New Roman" w:hAnsi="Times New Roman" w:cs="Times New Roman"/>
          <w:color w:val="0D0D0D"/>
          <w:sz w:val="28"/>
          <w:szCs w:val="28"/>
          <w:lang w:bidi="he-IL"/>
        </w:rPr>
      </w:pPr>
      <w:r w:rsidRPr="00CF69D1">
        <w:rPr>
          <w:rFonts w:ascii="Times New Roman" w:hAnsi="Times New Roman" w:cs="Times New Roman"/>
          <w:color w:val="0D0D0D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D0D0D"/>
          <w:sz w:val="28"/>
          <w:szCs w:val="28"/>
        </w:rPr>
        <w:t>Всю ночь летает-</w:t>
      </w:r>
      <w:r>
        <w:rPr>
          <w:rFonts w:ascii="Times New Roman" w:hAnsi="Times New Roman" w:cs="Times New Roman"/>
          <w:color w:val="0D0D0D"/>
          <w:sz w:val="28"/>
          <w:szCs w:val="28"/>
        </w:rPr>
        <w:tab/>
        <w:t>Алый низ и черный хвост,</w:t>
      </w:r>
      <w:r>
        <w:rPr>
          <w:rFonts w:ascii="Times New Roman" w:hAnsi="Times New Roman" w:cs="Times New Roman"/>
          <w:color w:val="0D0D0D"/>
          <w:sz w:val="28"/>
          <w:szCs w:val="28"/>
        </w:rPr>
        <w:tab/>
        <w:t>Буян мальчишка</w:t>
      </w:r>
    </w:p>
    <w:p w:rsidR="000A73E7" w:rsidRDefault="000A73E7" w:rsidP="00C162A4">
      <w:pPr>
        <w:tabs>
          <w:tab w:val="left" w:pos="4335"/>
          <w:tab w:val="left" w:pos="9375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  Мышей  добывает.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ab/>
        <w:t xml:space="preserve">Воробья побольше рост,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ab/>
        <w:t>В сером армячишке</w:t>
      </w:r>
    </w:p>
    <w:p w:rsidR="000A73E7" w:rsidRDefault="000A73E7" w:rsidP="00C162A4">
      <w:pPr>
        <w:tabs>
          <w:tab w:val="left" w:pos="4335"/>
          <w:tab w:val="left" w:pos="9375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  А станет светло-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ab/>
        <w:t>Толстый клюв раздался в ширь-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ab/>
        <w:t>По дворам шныряет,</w:t>
      </w:r>
    </w:p>
    <w:p w:rsidR="000A73E7" w:rsidRPr="00CF69D1" w:rsidRDefault="000A73E7" w:rsidP="00C162A4">
      <w:pPr>
        <w:tabs>
          <w:tab w:val="left" w:pos="4335"/>
          <w:tab w:val="left" w:pos="9375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  Спать летит в дупло.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ab/>
        <w:t>До чего красив…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ab/>
        <w:t>Крохи собирает.</w:t>
      </w:r>
    </w:p>
    <w:p w:rsidR="000A73E7" w:rsidRPr="00FA562A" w:rsidRDefault="000A73E7" w:rsidP="00C162A4">
      <w:pPr>
        <w:tabs>
          <w:tab w:val="left" w:pos="1215"/>
          <w:tab w:val="left" w:pos="6330"/>
          <w:tab w:val="left" w:pos="111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Сова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Снегирь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Воробей</w:t>
      </w:r>
    </w:p>
    <w:p w:rsidR="000A73E7" w:rsidRDefault="000A73E7" w:rsidP="002F3097">
      <w:pPr>
        <w:tabs>
          <w:tab w:val="left" w:pos="2595"/>
        </w:tabs>
        <w:rPr>
          <w:rFonts w:ascii="Times New Roman" w:hAnsi="Times New Roman"/>
          <w:b/>
          <w:sz w:val="28"/>
          <w:szCs w:val="28"/>
        </w:rPr>
      </w:pPr>
    </w:p>
    <w:p w:rsidR="000A73E7" w:rsidRDefault="000A73E7" w:rsidP="00FE4BB2">
      <w:pPr>
        <w:tabs>
          <w:tab w:val="left" w:pos="2595"/>
          <w:tab w:val="left" w:pos="5820"/>
          <w:tab w:val="left" w:pos="10920"/>
        </w:tabs>
        <w:rPr>
          <w:rFonts w:ascii="Times New Roman" w:hAnsi="Times New Roman"/>
          <w:color w:val="0D0D0D"/>
          <w:sz w:val="28"/>
          <w:szCs w:val="28"/>
        </w:rPr>
      </w:pPr>
      <w:r w:rsidRPr="00C162A4">
        <w:rPr>
          <w:rFonts w:ascii="Times New Roman" w:hAnsi="Times New Roman"/>
          <w:b/>
          <w:sz w:val="28"/>
          <w:szCs w:val="28"/>
        </w:rPr>
        <w:t>СТИХИ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162A4">
        <w:rPr>
          <w:rFonts w:ascii="Times New Roman" w:hAnsi="Times New Roman"/>
          <w:b/>
          <w:color w:val="0D0D0D"/>
          <w:sz w:val="28"/>
          <w:szCs w:val="28"/>
        </w:rPr>
        <w:t>:</w:t>
      </w:r>
      <w:r w:rsidRPr="00C162A4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 xml:space="preserve">   </w:t>
      </w:r>
      <w:r w:rsidRPr="00C162A4">
        <w:rPr>
          <w:rFonts w:ascii="Times New Roman" w:hAnsi="Times New Roman"/>
          <w:color w:val="0D0D0D"/>
          <w:sz w:val="28"/>
          <w:szCs w:val="28"/>
        </w:rPr>
        <w:t>У фламинго оперенье</w:t>
      </w:r>
      <w:r>
        <w:rPr>
          <w:rFonts w:ascii="Times New Roman" w:hAnsi="Times New Roman"/>
          <w:color w:val="0D0D0D"/>
          <w:sz w:val="28"/>
          <w:szCs w:val="28"/>
        </w:rPr>
        <w:tab/>
      </w:r>
      <w:r w:rsidRPr="00C162A4">
        <w:rPr>
          <w:rFonts w:ascii="Times New Roman" w:hAnsi="Times New Roman"/>
          <w:color w:val="0D0D0D"/>
          <w:sz w:val="28"/>
          <w:szCs w:val="28"/>
        </w:rPr>
        <w:t>Подождите, куропатки,</w:t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 Дятлу клювом бить не лень</w:t>
      </w:r>
      <w:r w:rsidRPr="00C162A4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</w:t>
      </w:r>
      <w:r w:rsidRPr="00C162A4">
        <w:rPr>
          <w:rFonts w:ascii="Times New Roman" w:hAnsi="Times New Roman"/>
          <w:color w:val="0D0D0D"/>
          <w:sz w:val="28"/>
          <w:szCs w:val="28"/>
        </w:rPr>
        <w:t xml:space="preserve"> Вызывает восхищенье,</w:t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 </w:t>
      </w:r>
      <w:r w:rsidRPr="00C162A4">
        <w:rPr>
          <w:rFonts w:ascii="Times New Roman" w:hAnsi="Times New Roman"/>
          <w:color w:val="0D0D0D"/>
          <w:sz w:val="28"/>
          <w:szCs w:val="28"/>
        </w:rPr>
        <w:t>Поиграем с вами в прятки! -</w:t>
      </w:r>
      <w:r w:rsidRPr="00C162A4">
        <w:rPr>
          <w:rStyle w:val="apple-converted-space"/>
          <w:rFonts w:ascii="Times New Roman" w:hAnsi="Times New Roman"/>
          <w:color w:val="0D0D0D"/>
          <w:sz w:val="28"/>
          <w:szCs w:val="28"/>
        </w:rPr>
        <w:t> </w:t>
      </w:r>
      <w:r>
        <w:rPr>
          <w:rStyle w:val="apple-converted-space"/>
          <w:rFonts w:ascii="Times New Roman" w:hAnsi="Times New Roman"/>
          <w:color w:val="0D0D0D"/>
          <w:sz w:val="28"/>
          <w:szCs w:val="28"/>
        </w:rPr>
        <w:t xml:space="preserve">             </w:t>
      </w:r>
      <w:r w:rsidRPr="00FE4BB2">
        <w:rPr>
          <w:rFonts w:ascii="Times New Roman" w:hAnsi="Times New Roman"/>
          <w:color w:val="000000"/>
          <w:sz w:val="28"/>
          <w:szCs w:val="28"/>
        </w:rPr>
        <w:t>Целый день, целый день!</w:t>
      </w:r>
      <w:r w:rsidRPr="00C162A4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 </w:t>
      </w:r>
      <w:r w:rsidRPr="00C162A4">
        <w:rPr>
          <w:rFonts w:ascii="Times New Roman" w:hAnsi="Times New Roman"/>
          <w:color w:val="0D0D0D"/>
          <w:sz w:val="28"/>
          <w:szCs w:val="28"/>
        </w:rPr>
        <w:t>Потому что птица эта</w:t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   </w:t>
      </w:r>
      <w:r w:rsidRPr="00C162A4">
        <w:rPr>
          <w:rFonts w:ascii="Times New Roman" w:hAnsi="Times New Roman"/>
          <w:color w:val="0D0D0D"/>
          <w:sz w:val="28"/>
          <w:szCs w:val="28"/>
        </w:rPr>
        <w:t>Убегают куропатки</w:t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       </w:t>
      </w:r>
      <w:r w:rsidRPr="00FE4BB2">
        <w:rPr>
          <w:rFonts w:ascii="Times New Roman" w:hAnsi="Times New Roman"/>
          <w:color w:val="000000"/>
          <w:sz w:val="28"/>
          <w:szCs w:val="28"/>
        </w:rPr>
        <w:t>Тук-тук-тук! Тук-тук-тук!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C162A4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 </w:t>
      </w:r>
      <w:r w:rsidRPr="00C162A4">
        <w:rPr>
          <w:rFonts w:ascii="Times New Roman" w:hAnsi="Times New Roman"/>
          <w:color w:val="0D0D0D"/>
          <w:sz w:val="28"/>
          <w:szCs w:val="28"/>
        </w:rPr>
        <w:t>Нежно-розового цвета.</w:t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 </w:t>
      </w:r>
      <w:r w:rsidRPr="00C162A4">
        <w:rPr>
          <w:rFonts w:ascii="Times New Roman" w:hAnsi="Times New Roman"/>
          <w:color w:val="0D0D0D"/>
          <w:sz w:val="28"/>
          <w:szCs w:val="28"/>
        </w:rPr>
        <w:t>От лисицы без оглядки:</w:t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</w:t>
      </w:r>
      <w:r w:rsidRPr="00FE4BB2">
        <w:rPr>
          <w:rFonts w:ascii="Times New Roman" w:hAnsi="Times New Roman"/>
          <w:color w:val="000000"/>
          <w:sz w:val="28"/>
          <w:szCs w:val="28"/>
        </w:rPr>
        <w:t>Выходи из щелки, жук!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:rsidR="000A73E7" w:rsidRPr="00C162A4" w:rsidRDefault="000A73E7" w:rsidP="00C162A4">
      <w:pPr>
        <w:tabs>
          <w:tab w:val="left" w:pos="2220"/>
        </w:tabs>
        <w:ind w:left="222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  </w:t>
      </w:r>
      <w:r w:rsidRPr="00C162A4">
        <w:rPr>
          <w:rFonts w:ascii="Times New Roman" w:hAnsi="Times New Roman"/>
          <w:color w:val="0D0D0D"/>
          <w:sz w:val="28"/>
          <w:szCs w:val="28"/>
        </w:rPr>
        <w:t>* *</w:t>
      </w:r>
      <w:r>
        <w:rPr>
          <w:rFonts w:ascii="Times New Roman" w:hAnsi="Times New Roman"/>
          <w:color w:val="0D0D0D"/>
          <w:sz w:val="28"/>
          <w:szCs w:val="28"/>
        </w:rPr>
        <w:t xml:space="preserve"> *                                         </w:t>
      </w:r>
      <w:r w:rsidRPr="00C162A4">
        <w:rPr>
          <w:rFonts w:ascii="Times New Roman" w:hAnsi="Times New Roman"/>
          <w:color w:val="0D0D0D"/>
          <w:sz w:val="28"/>
          <w:szCs w:val="28"/>
        </w:rPr>
        <w:t>Унесёт за кустик</w:t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                           *  *  *</w:t>
      </w:r>
    </w:p>
    <w:p w:rsidR="000A73E7" w:rsidRDefault="000A73E7" w:rsidP="00C162A4">
      <w:pPr>
        <w:tabs>
          <w:tab w:val="left" w:pos="2595"/>
        </w:tabs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                    </w:t>
      </w:r>
      <w:r w:rsidRPr="00C162A4">
        <w:rPr>
          <w:rFonts w:ascii="Times New Roman" w:hAnsi="Times New Roman"/>
          <w:color w:val="0D0D0D"/>
          <w:sz w:val="28"/>
          <w:szCs w:val="28"/>
        </w:rPr>
        <w:t>Милый скворушка-скворец,</w:t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И назад не пустит</w:t>
      </w:r>
      <w:r w:rsidRPr="00FE4BB2">
        <w:rPr>
          <w:rFonts w:ascii="Times New Roman" w:hAnsi="Times New Roman"/>
          <w:color w:val="0D0D0D"/>
          <w:sz w:val="28"/>
          <w:szCs w:val="28"/>
        </w:rPr>
        <w:t xml:space="preserve">.                            </w:t>
      </w:r>
      <w:r w:rsidRPr="00FE4BB2">
        <w:rPr>
          <w:rFonts w:ascii="Times New Roman" w:hAnsi="Times New Roman"/>
          <w:color w:val="000000"/>
          <w:sz w:val="28"/>
          <w:szCs w:val="28"/>
        </w:rPr>
        <w:t>Аист – сказочная птица,</w:t>
      </w:r>
      <w:r w:rsidRPr="00FE4BB2">
        <w:rPr>
          <w:rFonts w:ascii="Times New Roman" w:hAnsi="Times New Roman"/>
          <w:color w:val="0D0D0D"/>
          <w:sz w:val="28"/>
          <w:szCs w:val="28"/>
        </w:rPr>
        <w:br/>
        <w:t xml:space="preserve">                     Прилейтай же наконец!                                                                                   </w:t>
      </w:r>
      <w:r w:rsidRPr="00FE4BB2">
        <w:rPr>
          <w:rFonts w:ascii="Times New Roman" w:hAnsi="Times New Roman"/>
          <w:color w:val="000000"/>
          <w:sz w:val="28"/>
          <w:szCs w:val="28"/>
        </w:rPr>
        <w:t>Хорошо б с ней подружиться!</w:t>
      </w:r>
      <w:r w:rsidRPr="00FE4BB2">
        <w:rPr>
          <w:rFonts w:ascii="Times New Roman" w:hAnsi="Times New Roman"/>
          <w:color w:val="0D0D0D"/>
          <w:sz w:val="28"/>
          <w:szCs w:val="28"/>
        </w:rPr>
        <w:t xml:space="preserve">   </w:t>
      </w:r>
      <w:r w:rsidRPr="00FE4BB2">
        <w:rPr>
          <w:rFonts w:ascii="Times New Roman" w:hAnsi="Times New Roman"/>
          <w:color w:val="0D0D0D"/>
          <w:sz w:val="28"/>
          <w:szCs w:val="28"/>
        </w:rPr>
        <w:br/>
        <w:t xml:space="preserve">                     Для тебя я дом построил -                                                                               </w:t>
      </w:r>
      <w:r w:rsidRPr="00FE4BB2">
        <w:rPr>
          <w:rFonts w:ascii="Times New Roman" w:hAnsi="Times New Roman"/>
          <w:color w:val="000000"/>
          <w:sz w:val="28"/>
          <w:szCs w:val="28"/>
        </w:rPr>
        <w:t>Аист любит жить на крыше,</w:t>
      </w:r>
      <w:r w:rsidRPr="00FE4BB2">
        <w:rPr>
          <w:rFonts w:ascii="Times New Roman" w:hAnsi="Times New Roman"/>
          <w:color w:val="0D0D0D"/>
          <w:sz w:val="28"/>
          <w:szCs w:val="28"/>
        </w:rPr>
        <w:br/>
        <w:t xml:space="preserve">                     Не скворечник, а дворец!                                                                                 </w:t>
      </w:r>
      <w:r w:rsidRPr="00FE4BB2">
        <w:rPr>
          <w:rFonts w:ascii="Times New Roman" w:hAnsi="Times New Roman"/>
          <w:color w:val="000000"/>
          <w:sz w:val="28"/>
          <w:szCs w:val="28"/>
        </w:rPr>
        <w:t>Не спугните птицу, тише…</w:t>
      </w:r>
    </w:p>
    <w:p w:rsidR="000A73E7" w:rsidRDefault="000A73E7" w:rsidP="00C162A4">
      <w:pPr>
        <w:tabs>
          <w:tab w:val="left" w:pos="2595"/>
        </w:tabs>
        <w:rPr>
          <w:rFonts w:ascii="Times New Roman" w:hAnsi="Times New Roman"/>
          <w:color w:val="0D0D0D"/>
          <w:sz w:val="28"/>
          <w:szCs w:val="28"/>
        </w:rPr>
      </w:pPr>
    </w:p>
    <w:p w:rsidR="000A73E7" w:rsidRDefault="000A73E7" w:rsidP="00C162A4">
      <w:pPr>
        <w:tabs>
          <w:tab w:val="left" w:pos="2595"/>
        </w:tabs>
        <w:rPr>
          <w:rFonts w:ascii="Times New Roman" w:hAnsi="Times New Roman"/>
          <w:color w:val="0D0D0D"/>
          <w:sz w:val="28"/>
          <w:szCs w:val="28"/>
        </w:rPr>
      </w:pPr>
    </w:p>
    <w:p w:rsidR="000A73E7" w:rsidRPr="00C162A4" w:rsidRDefault="000A73E7" w:rsidP="00FE4BB2">
      <w:pPr>
        <w:tabs>
          <w:tab w:val="left" w:pos="2595"/>
        </w:tabs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           </w:t>
      </w:r>
    </w:p>
    <w:p w:rsidR="000A73E7" w:rsidRPr="00C162A4" w:rsidRDefault="000A73E7" w:rsidP="002F3097">
      <w:pPr>
        <w:tabs>
          <w:tab w:val="left" w:pos="2595"/>
        </w:tabs>
        <w:rPr>
          <w:rFonts w:ascii="Times New Roman" w:hAnsi="Times New Roman"/>
          <w:color w:val="0D0D0D"/>
          <w:sz w:val="28"/>
          <w:szCs w:val="28"/>
        </w:rPr>
      </w:pPr>
    </w:p>
    <w:p w:rsidR="000A73E7" w:rsidRDefault="000A73E7" w:rsidP="006B16BC">
      <w:pPr>
        <w:pStyle w:val="a"/>
        <w:rPr>
          <w:rFonts w:ascii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   </w:t>
      </w:r>
      <w:r w:rsidRPr="00655D32">
        <w:rPr>
          <w:rFonts w:ascii="Times New Roman" w:hAnsi="Times New Roman" w:cs="Times New Roman"/>
          <w:b/>
          <w:sz w:val="28"/>
          <w:szCs w:val="28"/>
          <w:lang w:bidi="he-IL"/>
        </w:rPr>
        <w:t xml:space="preserve">Трудовая деятельность </w:t>
      </w:r>
      <w:r>
        <w:rPr>
          <w:rFonts w:ascii="Times New Roman" w:hAnsi="Times New Roman" w:cs="Times New Roman"/>
          <w:b/>
          <w:sz w:val="28"/>
          <w:szCs w:val="28"/>
          <w:lang w:bidi="he-IL"/>
        </w:rPr>
        <w:t>:</w:t>
      </w:r>
    </w:p>
    <w:p w:rsidR="000A73E7" w:rsidRDefault="000A73E7" w:rsidP="006B16BC">
      <w:pPr>
        <w:pStyle w:val="a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   Кормление птиц.</w:t>
      </w:r>
    </w:p>
    <w:p w:rsidR="000A73E7" w:rsidRPr="006B16BC" w:rsidRDefault="000A73E7" w:rsidP="006B16BC">
      <w:pPr>
        <w:pStyle w:val="a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   Цель: побуждать к самостоятельному выполнению элементарных поручений (кормление птиц, уборка участка)</w:t>
      </w:r>
    </w:p>
    <w:p w:rsidR="000A73E7" w:rsidRPr="00655D32" w:rsidRDefault="000A73E7" w:rsidP="006B16BC">
      <w:pPr>
        <w:pStyle w:val="a"/>
        <w:rPr>
          <w:rFonts w:ascii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sz w:val="28"/>
          <w:szCs w:val="28"/>
          <w:lang w:bidi="he-IL"/>
        </w:rPr>
        <w:t xml:space="preserve">    </w:t>
      </w:r>
      <w:r w:rsidRPr="00655D32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Подвижные игры </w:t>
      </w:r>
    </w:p>
    <w:p w:rsidR="000A73E7" w:rsidRPr="00655D32" w:rsidRDefault="000A73E7" w:rsidP="006B16BC">
      <w:pPr>
        <w:pStyle w:val="a"/>
        <w:rPr>
          <w:rFonts w:ascii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sz w:val="28"/>
          <w:szCs w:val="28"/>
          <w:lang w:bidi="he-IL"/>
        </w:rPr>
        <w:t xml:space="preserve">    Выносной материал:</w:t>
      </w:r>
    </w:p>
    <w:p w:rsidR="000A73E7" w:rsidRPr="00BA774D" w:rsidRDefault="000A73E7" w:rsidP="006B16BC">
      <w:pPr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Pr="00BA774D">
        <w:rPr>
          <w:rFonts w:ascii="Times New Roman" w:hAnsi="Times New Roman"/>
          <w:b/>
          <w:sz w:val="28"/>
          <w:szCs w:val="28"/>
          <w:lang w:eastAsia="ru-RU"/>
        </w:rPr>
        <w:t>Индивидуальная работа с детьми.</w:t>
      </w:r>
    </w:p>
    <w:p w:rsidR="000A73E7" w:rsidRPr="00CF69D1" w:rsidRDefault="000A73E7" w:rsidP="00CF69D1"/>
    <w:p w:rsidR="000A73E7" w:rsidRPr="00CF69D1" w:rsidRDefault="000A73E7" w:rsidP="00CF69D1"/>
    <w:p w:rsidR="000A73E7" w:rsidRPr="00CF69D1" w:rsidRDefault="000A73E7" w:rsidP="00CF69D1"/>
    <w:p w:rsidR="000A73E7" w:rsidRPr="00CF69D1" w:rsidRDefault="000A73E7" w:rsidP="00CF69D1"/>
    <w:p w:rsidR="000A73E7" w:rsidRPr="00CF69D1" w:rsidRDefault="000A73E7" w:rsidP="00CF69D1">
      <w:pPr>
        <w:tabs>
          <w:tab w:val="left" w:pos="1110"/>
        </w:tabs>
      </w:pPr>
      <w:r>
        <w:tab/>
      </w:r>
    </w:p>
    <w:sectPr w:rsidR="000A73E7" w:rsidRPr="00CF69D1" w:rsidSect="00C162A4">
      <w:pgSz w:w="16838" w:h="11906" w:orient="landscape"/>
      <w:pgMar w:top="851" w:right="1985" w:bottom="1418" w:left="1134" w:header="709" w:footer="709" w:gutter="0"/>
      <w:pgBorders w:offsetFrom="page">
        <w:top w:val="birdsFlight" w:sz="30" w:space="24" w:color="auto"/>
        <w:left w:val="birdsFlight" w:sz="30" w:space="31" w:color="auto"/>
        <w:bottom w:val="birdsFlight" w:sz="30" w:space="24" w:color="auto"/>
        <w:right w:val="birdsFlight" w:sz="30" w:space="31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52D6D"/>
    <w:multiLevelType w:val="hybridMultilevel"/>
    <w:tmpl w:val="1CD20400"/>
    <w:lvl w:ilvl="0" w:tplc="E578D33C">
      <w:numFmt w:val="bullet"/>
      <w:lvlText w:val=""/>
      <w:lvlJc w:val="left"/>
      <w:pPr>
        <w:ind w:left="31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865" w:hanging="360"/>
      </w:pPr>
      <w:rPr>
        <w:rFonts w:ascii="Wingdings" w:hAnsi="Wingdings" w:hint="default"/>
      </w:rPr>
    </w:lvl>
  </w:abstractNum>
  <w:abstractNum w:abstractNumId="1">
    <w:nsid w:val="64B12D48"/>
    <w:multiLevelType w:val="hybridMultilevel"/>
    <w:tmpl w:val="4DAC1C70"/>
    <w:lvl w:ilvl="0" w:tplc="7CE270FE">
      <w:numFmt w:val="bullet"/>
      <w:lvlText w:val=""/>
      <w:lvlJc w:val="left"/>
      <w:pPr>
        <w:ind w:left="274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2">
    <w:nsid w:val="707A560A"/>
    <w:multiLevelType w:val="hybridMultilevel"/>
    <w:tmpl w:val="EAEABDB8"/>
    <w:lvl w:ilvl="0" w:tplc="9BCA2C32">
      <w:numFmt w:val="bullet"/>
      <w:lvlText w:val=""/>
      <w:lvlJc w:val="left"/>
      <w:pPr>
        <w:ind w:left="25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3097"/>
    <w:rsid w:val="000A73E7"/>
    <w:rsid w:val="000C18E0"/>
    <w:rsid w:val="00116FDC"/>
    <w:rsid w:val="00135AFE"/>
    <w:rsid w:val="001B2A1D"/>
    <w:rsid w:val="001B5D46"/>
    <w:rsid w:val="001F2501"/>
    <w:rsid w:val="001F639F"/>
    <w:rsid w:val="002019AC"/>
    <w:rsid w:val="00211D0F"/>
    <w:rsid w:val="00226FBC"/>
    <w:rsid w:val="00231EA5"/>
    <w:rsid w:val="002324C2"/>
    <w:rsid w:val="00237E0F"/>
    <w:rsid w:val="00251020"/>
    <w:rsid w:val="00272EF3"/>
    <w:rsid w:val="0029063B"/>
    <w:rsid w:val="002A4434"/>
    <w:rsid w:val="002B73E7"/>
    <w:rsid w:val="002D7BB0"/>
    <w:rsid w:val="002D7BB5"/>
    <w:rsid w:val="002F3097"/>
    <w:rsid w:val="00314367"/>
    <w:rsid w:val="00353229"/>
    <w:rsid w:val="00371D24"/>
    <w:rsid w:val="0039191D"/>
    <w:rsid w:val="003A7253"/>
    <w:rsid w:val="00410F84"/>
    <w:rsid w:val="00472D76"/>
    <w:rsid w:val="004B6B15"/>
    <w:rsid w:val="00525E1C"/>
    <w:rsid w:val="0055019E"/>
    <w:rsid w:val="005812B9"/>
    <w:rsid w:val="005C191A"/>
    <w:rsid w:val="00617A83"/>
    <w:rsid w:val="0063275E"/>
    <w:rsid w:val="00655D32"/>
    <w:rsid w:val="006858C3"/>
    <w:rsid w:val="00687985"/>
    <w:rsid w:val="00693350"/>
    <w:rsid w:val="006969AA"/>
    <w:rsid w:val="006B16BC"/>
    <w:rsid w:val="006B32CE"/>
    <w:rsid w:val="006C32B5"/>
    <w:rsid w:val="006C33AE"/>
    <w:rsid w:val="006D4576"/>
    <w:rsid w:val="007347B6"/>
    <w:rsid w:val="0075751C"/>
    <w:rsid w:val="007901CE"/>
    <w:rsid w:val="00794561"/>
    <w:rsid w:val="007A5518"/>
    <w:rsid w:val="007D00A4"/>
    <w:rsid w:val="007E49A6"/>
    <w:rsid w:val="00811588"/>
    <w:rsid w:val="00845F77"/>
    <w:rsid w:val="00885E46"/>
    <w:rsid w:val="00893643"/>
    <w:rsid w:val="00894D55"/>
    <w:rsid w:val="00897953"/>
    <w:rsid w:val="008B68BD"/>
    <w:rsid w:val="008D0916"/>
    <w:rsid w:val="00934325"/>
    <w:rsid w:val="00961542"/>
    <w:rsid w:val="009775B5"/>
    <w:rsid w:val="009A140F"/>
    <w:rsid w:val="009C1E56"/>
    <w:rsid w:val="00A24709"/>
    <w:rsid w:val="00A31D16"/>
    <w:rsid w:val="00A80ABB"/>
    <w:rsid w:val="00A80EAE"/>
    <w:rsid w:val="00A97A9C"/>
    <w:rsid w:val="00AB578B"/>
    <w:rsid w:val="00AE18D3"/>
    <w:rsid w:val="00AE3789"/>
    <w:rsid w:val="00B26D27"/>
    <w:rsid w:val="00B56392"/>
    <w:rsid w:val="00BA0F9F"/>
    <w:rsid w:val="00BA774D"/>
    <w:rsid w:val="00C10CD1"/>
    <w:rsid w:val="00C162A4"/>
    <w:rsid w:val="00C23EB6"/>
    <w:rsid w:val="00C31C76"/>
    <w:rsid w:val="00C3710C"/>
    <w:rsid w:val="00C44781"/>
    <w:rsid w:val="00C60EAA"/>
    <w:rsid w:val="00C81E00"/>
    <w:rsid w:val="00CA62B4"/>
    <w:rsid w:val="00CA6CF1"/>
    <w:rsid w:val="00CB4E4F"/>
    <w:rsid w:val="00CC56D9"/>
    <w:rsid w:val="00CF69D1"/>
    <w:rsid w:val="00D15024"/>
    <w:rsid w:val="00D757CF"/>
    <w:rsid w:val="00DA04BA"/>
    <w:rsid w:val="00DA13D6"/>
    <w:rsid w:val="00DB7747"/>
    <w:rsid w:val="00DF7B9E"/>
    <w:rsid w:val="00E02531"/>
    <w:rsid w:val="00E1691F"/>
    <w:rsid w:val="00E2605E"/>
    <w:rsid w:val="00E26BBD"/>
    <w:rsid w:val="00E33B43"/>
    <w:rsid w:val="00E41372"/>
    <w:rsid w:val="00EC078D"/>
    <w:rsid w:val="00ED2328"/>
    <w:rsid w:val="00EE1E5C"/>
    <w:rsid w:val="00EE31F7"/>
    <w:rsid w:val="00F02336"/>
    <w:rsid w:val="00F37952"/>
    <w:rsid w:val="00F43BE5"/>
    <w:rsid w:val="00F64387"/>
    <w:rsid w:val="00F74544"/>
    <w:rsid w:val="00F77B77"/>
    <w:rsid w:val="00FA562A"/>
    <w:rsid w:val="00FC37CC"/>
    <w:rsid w:val="00FE0D35"/>
    <w:rsid w:val="00FE4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B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F3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F3097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2F3097"/>
    <w:rPr>
      <w:rFonts w:cs="Times New Roman"/>
      <w:i/>
      <w:iCs/>
    </w:rPr>
  </w:style>
  <w:style w:type="paragraph" w:customStyle="1" w:styleId="a">
    <w:name w:val="Стиль"/>
    <w:uiPriority w:val="99"/>
    <w:rsid w:val="00FA562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CF69D1"/>
    <w:rPr>
      <w:rFonts w:cs="Times New Roman"/>
    </w:rPr>
  </w:style>
  <w:style w:type="paragraph" w:styleId="ListParagraph">
    <w:name w:val="List Paragraph"/>
    <w:basedOn w:val="Normal"/>
    <w:uiPriority w:val="99"/>
    <w:qFormat/>
    <w:rsid w:val="00C162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126</TotalTime>
  <Pages>3</Pages>
  <Words>489</Words>
  <Characters>2789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XTreme.ws</cp:lastModifiedBy>
  <cp:revision>3</cp:revision>
  <cp:lastPrinted>2014-01-01T17:28:00Z</cp:lastPrinted>
  <dcterms:created xsi:type="dcterms:W3CDTF">2014-01-01T16:39:00Z</dcterms:created>
  <dcterms:modified xsi:type="dcterms:W3CDTF">2015-03-11T10:51:00Z</dcterms:modified>
</cp:coreProperties>
</file>