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BA7" w:rsidRDefault="00564BA7" w:rsidP="005E667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Конспект </w:t>
      </w:r>
    </w:p>
    <w:p w:rsidR="00564BA7" w:rsidRDefault="00564BA7" w:rsidP="005E667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открытого занятия по Обучению Грамоте</w:t>
      </w:r>
    </w:p>
    <w:p w:rsidR="00564BA7" w:rsidRDefault="00564BA7" w:rsidP="005E667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подготовительной к школе группе</w:t>
      </w:r>
    </w:p>
    <w:p w:rsidR="00564BA7" w:rsidRDefault="00564BA7" w:rsidP="005E667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тему «Путешествие в Страну Знаний»</w:t>
      </w:r>
    </w:p>
    <w:p w:rsidR="00564BA7" w:rsidRDefault="00564BA7" w:rsidP="005E66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Программное содержание: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Закрепить умение определять местоположения звука в слове;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Упражнять в звуковом анализе слов;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Закрепить знания о различии гласных и согласных звуков;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Закрепить понятие у детей давать основные характеристики звуков;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Тренироваться в конструировании букв и чтение слов, состоящих из двух слогов;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Закрепить понятие, что такое предложение;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Составлять предложения с помощью схемы;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фонематический слух и внимание;</w:t>
      </w:r>
    </w:p>
    <w:p w:rsidR="00564BA7" w:rsidRDefault="00564BA7" w:rsidP="005E667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любовь к родному языку.</w:t>
      </w:r>
    </w:p>
    <w:p w:rsidR="00564BA7" w:rsidRDefault="00564BA7" w:rsidP="005E66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Материалы к занятию: </w:t>
      </w:r>
    </w:p>
    <w:p w:rsidR="00564BA7" w:rsidRDefault="00564BA7" w:rsidP="002A7451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«Волшебный мешочек с буквами»</w:t>
      </w:r>
    </w:p>
    <w:p w:rsidR="00564BA7" w:rsidRDefault="00564BA7" w:rsidP="005E667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Плакат со схемами  предложений и нарисованным гномом.</w:t>
      </w:r>
    </w:p>
    <w:p w:rsidR="00564BA7" w:rsidRDefault="00564BA7" w:rsidP="005E667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Посылка.</w:t>
      </w:r>
    </w:p>
    <w:p w:rsidR="00564BA7" w:rsidRDefault="00564BA7" w:rsidP="005E667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Игрушки: мяч, кубик, машина, кукла, паук.</w:t>
      </w:r>
    </w:p>
    <w:p w:rsidR="00564BA7" w:rsidRDefault="00564BA7" w:rsidP="005E667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Медальки « Веселые буквы»</w:t>
      </w:r>
    </w:p>
    <w:p w:rsidR="00564BA7" w:rsidRDefault="00564BA7" w:rsidP="005E667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Сундучок. </w:t>
      </w:r>
    </w:p>
    <w:p w:rsidR="00564BA7" w:rsidRDefault="00564BA7" w:rsidP="005E667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Карточки: синие, красные, зеленые.</w:t>
      </w:r>
    </w:p>
    <w:p w:rsidR="00564BA7" w:rsidRDefault="00564BA7" w:rsidP="005E667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«Волшебный карандаш».</w:t>
      </w:r>
    </w:p>
    <w:p w:rsidR="00564BA7" w:rsidRDefault="00564BA7" w:rsidP="005E66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Раздаточный материал:</w:t>
      </w:r>
    </w:p>
    <w:p w:rsidR="00564BA7" w:rsidRDefault="00564BA7" w:rsidP="005E667B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Счетные палочки.</w:t>
      </w:r>
    </w:p>
    <w:p w:rsidR="00564BA7" w:rsidRDefault="00564BA7" w:rsidP="005E667B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Карточки: синие, зеленые, красные.</w:t>
      </w:r>
    </w:p>
    <w:p w:rsidR="00564BA7" w:rsidRDefault="00564BA7" w:rsidP="005E667B">
      <w:pPr>
        <w:pStyle w:val="ListParagraph"/>
        <w:ind w:left="765"/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pStyle w:val="ListParagraph"/>
        <w:ind w:left="765"/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pStyle w:val="ListParagraph"/>
        <w:ind w:left="765"/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pStyle w:val="ListParagraph"/>
        <w:ind w:left="765"/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Ход занятия: </w:t>
      </w:r>
      <w:r>
        <w:rPr>
          <w:rFonts w:ascii="Times New Roman" w:hAnsi="Times New Roman"/>
          <w:sz w:val="28"/>
          <w:szCs w:val="28"/>
        </w:rPr>
        <w:t xml:space="preserve"> Организационный момент.</w:t>
      </w:r>
    </w:p>
    <w:p w:rsidR="00564BA7" w:rsidRPr="002A7451" w:rsidRDefault="00564BA7" w:rsidP="002A74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 xml:space="preserve">Дети сидят на стульчиках. 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Раз, два, три, четыре, пять,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2A7451">
        <w:rPr>
          <w:rFonts w:ascii="Times New Roman" w:hAnsi="Times New Roman"/>
          <w:i/>
          <w:sz w:val="28"/>
          <w:szCs w:val="28"/>
        </w:rPr>
        <w:t>(загибают поочерёдно пальцы правой руки)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Будем мы сейчас играть,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2A7451">
        <w:rPr>
          <w:rFonts w:ascii="Times New Roman" w:hAnsi="Times New Roman"/>
          <w:i/>
          <w:sz w:val="28"/>
          <w:szCs w:val="28"/>
        </w:rPr>
        <w:t>(руки перед грудью, движения руками вверх, вниз)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Смотреть, слушать, размышлять,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2A7451">
        <w:rPr>
          <w:rFonts w:ascii="Times New Roman" w:hAnsi="Times New Roman"/>
          <w:i/>
          <w:sz w:val="28"/>
          <w:szCs w:val="28"/>
        </w:rPr>
        <w:t>(прикладывают указательные пальцы поочередно к наружным уголкам глаз, ушам, вискам)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Но друг другу не мешать,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2A7451">
        <w:rPr>
          <w:rFonts w:ascii="Times New Roman" w:hAnsi="Times New Roman"/>
          <w:i/>
          <w:sz w:val="28"/>
          <w:szCs w:val="28"/>
        </w:rPr>
        <w:t>(«грозят» указательным пальцем)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Внятно четко говорить,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2A7451">
        <w:rPr>
          <w:rFonts w:ascii="Times New Roman" w:hAnsi="Times New Roman"/>
          <w:i/>
          <w:sz w:val="28"/>
          <w:szCs w:val="28"/>
        </w:rPr>
        <w:t>(очерчивают область рта)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Не вертеться, не шалить.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2A7451">
        <w:rPr>
          <w:rFonts w:ascii="Times New Roman" w:hAnsi="Times New Roman"/>
          <w:i/>
          <w:sz w:val="28"/>
          <w:szCs w:val="28"/>
        </w:rPr>
        <w:t>(«грозят» указательным пальцем)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 xml:space="preserve">Все хотим мы заниматься, 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Все хотим мы много знать.</w:t>
      </w:r>
    </w:p>
    <w:p w:rsidR="00564BA7" w:rsidRPr="002A7451" w:rsidRDefault="00564BA7" w:rsidP="005E667B">
      <w:pPr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Дорогие ребята! Сегодня к нам в группу пришла посылка и необычное письмо. Давайте прочитаем  его.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«Мои дорогие юные друзья! Я Королева Знаний. Сегодня, я вас приглашаю  в гости, в мою Страну Знаний! Мне так хочется узнать, чему же вы научились на занятиях по Обучению грамоте. В Стране  Знаний вас ожидают интересные задания, которые вы должны выполнить. Если вы справитесь со всеми заданиями, вас ждет награда. Желаю вам удачи!!!»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 xml:space="preserve">: Ну, что, ребята, вы готовы отправиться в Страну Знаний? Но прежде, чем мы отправимся в путешествие, давайте, вспомним все те буквы и звуки, которые мы с вами уже изучили. </w:t>
      </w:r>
      <w:r>
        <w:rPr>
          <w:rFonts w:ascii="Times New Roman" w:hAnsi="Times New Roman"/>
          <w:i/>
          <w:sz w:val="28"/>
          <w:szCs w:val="28"/>
        </w:rPr>
        <w:t>(Воспитатель достает «Чудесный мешочек», в котором лежат буквы. Дети называют эти буквы и звуки, дают характеристику звукам.)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>: Скажите ребята, чем отличается буква от звука?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(Букву мы видим, пишем, читаем, а звук мы слышим и произносим)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-Давайте с вами вспомним все гласные звуки и сделаем гимнастику для наших губок. А-О-У-Ы-И-Э-Е (</w:t>
      </w:r>
      <w:r>
        <w:rPr>
          <w:rFonts w:ascii="Times New Roman" w:hAnsi="Times New Roman"/>
          <w:i/>
          <w:sz w:val="28"/>
          <w:szCs w:val="28"/>
        </w:rPr>
        <w:t>выполняется упражнение).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ну, а теперь мы можем отправляться в путь! У меня есть волшебный карандаш, который поможет нам оказаться в Стране Знаний. Закрываем глазки. </w:t>
      </w:r>
      <w:r>
        <w:rPr>
          <w:rFonts w:ascii="Times New Roman" w:hAnsi="Times New Roman"/>
          <w:i/>
          <w:sz w:val="28"/>
          <w:szCs w:val="28"/>
          <w:u w:val="single"/>
        </w:rPr>
        <w:t>Раз-два-три в Страну знаний нас веди!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>: Вот мы, кажется, и попали в Страну знаний. А это, кажется и первое задание: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Королева Знаний посылку прислала,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А в ней подарки вам,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Но вы не ждите подсказки: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Названия подарков на слоги поделите,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И сколько в слове том частей - скорее вы скажите</w:t>
      </w:r>
      <w:r>
        <w:rPr>
          <w:rFonts w:ascii="Times New Roman" w:hAnsi="Times New Roman"/>
          <w:sz w:val="28"/>
          <w:szCs w:val="28"/>
        </w:rPr>
        <w:t>!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воспитатель достает из посылки игрушки и показывает детям: куклу, мяч, кубик, машину)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Посмотрите, ребята, какие интересные подарки!  Сколько слогов в слове «Кукла»?(2). А как еще  мы сможем проверить? (при помощи хлопков). Сколько в этом слове гласных звуков? (2). Почему? (потому, что, сколько в слове гласных, столько и слогов). </w:t>
      </w:r>
    </w:p>
    <w:p w:rsidR="00564BA7" w:rsidRDefault="00564BA7" w:rsidP="005E667B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в слове «мяч» слогов (1), сколько гласных звуков? (тоже 1)</w:t>
      </w:r>
    </w:p>
    <w:p w:rsidR="00564BA7" w:rsidRDefault="00564BA7" w:rsidP="005E667B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в слове «машина» слогов(3), сколько гласных звуков? (тоже 3)</w:t>
      </w:r>
    </w:p>
    <w:p w:rsidR="00564BA7" w:rsidRDefault="00564BA7" w:rsidP="005E667B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Скажите ребята, а как назвать эти предметы одним словом? (игрушки)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Правильно, игрушки. А вот и второе задание. Скажите, а что такое предложение? (это 2, 3, 4 и более слов, которые дружат между собой)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У Королевы Знаний 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Помощников не счесть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Средь них один чудесный Гномик есть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Он карточку со схемами в подарок вам принес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Вы ж проявите свое умение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Составьте со словами предложения!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6.45pt;margin-top:39.35pt;width:.05pt;height:12.75pt;flip:x y;z-index:251658240" o:connectortype="straight"/>
        </w:pict>
      </w:r>
      <w:r>
        <w:rPr>
          <w:noProof/>
          <w:lang w:eastAsia="ru-RU"/>
        </w:rPr>
        <w:pict>
          <v:shape id="_x0000_s1027" type="#_x0000_t32" style="position:absolute;left:0;text-align:left;margin-left:36.45pt;margin-top:68.2pt;width:.05pt;height:13.5pt;flip:y;z-index:251659264" o:connectortype="straight"/>
        </w:pict>
      </w: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Вот этот Ученый Гном, просит вас составить предложения по схемам со словом игрушки! </w:t>
      </w:r>
      <w:r>
        <w:rPr>
          <w:rFonts w:ascii="Times New Roman" w:hAnsi="Times New Roman"/>
          <w:i/>
          <w:sz w:val="28"/>
          <w:szCs w:val="28"/>
        </w:rPr>
        <w:t>(На плакате нарисован Гном со схемами предложений).</w:t>
      </w:r>
    </w:p>
    <w:p w:rsidR="00564BA7" w:rsidRDefault="00564BA7" w:rsidP="005E667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      ______.</w:t>
      </w:r>
    </w:p>
    <w:p w:rsidR="00564BA7" w:rsidRDefault="00564BA7" w:rsidP="005E667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28" type="#_x0000_t32" style="position:absolute;left:0;text-align:left;margin-left:36.4pt;margin-top:6.3pt;width:.05pt;height:12pt;flip:x y;z-index:251660288" o:connectortype="straight"/>
        </w:pict>
      </w:r>
    </w:p>
    <w:p w:rsidR="00564BA7" w:rsidRDefault="00564BA7" w:rsidP="005E667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      ______   ______.</w:t>
      </w:r>
    </w:p>
    <w:p w:rsidR="00564BA7" w:rsidRDefault="00564BA7" w:rsidP="005E667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29" type="#_x0000_t32" style="position:absolute;left:0;text-align:left;margin-left:36.35pt;margin-top:5.35pt;width:.05pt;height:21.75pt;flip:y;z-index:251661312" o:connectortype="straight"/>
        </w:pict>
      </w:r>
    </w:p>
    <w:p w:rsidR="00564BA7" w:rsidRDefault="00564BA7" w:rsidP="005E667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      ______   ______  ______.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Скажите ребята, что означает каждая полоска в предложении? (</w:t>
      </w:r>
      <w:r>
        <w:rPr>
          <w:rFonts w:ascii="Times New Roman" w:hAnsi="Times New Roman"/>
          <w:i/>
          <w:sz w:val="28"/>
          <w:szCs w:val="28"/>
        </w:rPr>
        <w:t>это  слово</w:t>
      </w:r>
      <w:r>
        <w:rPr>
          <w:rFonts w:ascii="Times New Roman" w:hAnsi="Times New Roman"/>
          <w:sz w:val="28"/>
          <w:szCs w:val="28"/>
        </w:rPr>
        <w:t>).  А что означает первый знак в предложении? (</w:t>
      </w:r>
      <w:r>
        <w:rPr>
          <w:rFonts w:ascii="Times New Roman" w:hAnsi="Times New Roman"/>
          <w:i/>
          <w:sz w:val="28"/>
          <w:szCs w:val="28"/>
        </w:rPr>
        <w:t>это начало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предложения и оно пишется с большой буквы).</w:t>
      </w:r>
      <w:r>
        <w:rPr>
          <w:rFonts w:ascii="Times New Roman" w:hAnsi="Times New Roman"/>
          <w:sz w:val="28"/>
          <w:szCs w:val="28"/>
        </w:rPr>
        <w:t xml:space="preserve">  Что ставим мы в конце предложения и что это обозначает? (</w:t>
      </w:r>
      <w:r>
        <w:rPr>
          <w:rFonts w:ascii="Times New Roman" w:hAnsi="Times New Roman"/>
          <w:i/>
          <w:sz w:val="28"/>
          <w:szCs w:val="28"/>
        </w:rPr>
        <w:t>точку, что предложение окончено</w:t>
      </w:r>
      <w:r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(Дети составляют предложения со словом игрушки по схемам.)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Молодцы, ребята! И с этим задание мы с вами справились! Давайте немного отдохнем и опять пойдем путешествовать по Стране Знаний.</w:t>
      </w:r>
    </w:p>
    <w:p w:rsidR="00564BA7" w:rsidRPr="002A7451" w:rsidRDefault="00564BA7" w:rsidP="002A745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A7451">
        <w:rPr>
          <w:rFonts w:ascii="Times New Roman" w:hAnsi="Times New Roman"/>
          <w:b/>
          <w:sz w:val="28"/>
          <w:szCs w:val="28"/>
        </w:rPr>
        <w:t>Игра</w:t>
      </w:r>
      <w:r w:rsidRPr="002A7451">
        <w:rPr>
          <w:rFonts w:ascii="Times New Roman" w:hAnsi="Times New Roman"/>
          <w:sz w:val="28"/>
          <w:szCs w:val="28"/>
        </w:rPr>
        <w:t xml:space="preserve"> </w:t>
      </w:r>
      <w:r w:rsidRPr="002A7451">
        <w:rPr>
          <w:rFonts w:ascii="Times New Roman" w:hAnsi="Times New Roman"/>
          <w:b/>
          <w:sz w:val="28"/>
          <w:szCs w:val="28"/>
        </w:rPr>
        <w:t>с мячом</w:t>
      </w:r>
      <w:r w:rsidRPr="002A7451">
        <w:rPr>
          <w:rFonts w:ascii="Times New Roman" w:hAnsi="Times New Roman"/>
          <w:sz w:val="28"/>
          <w:szCs w:val="28"/>
        </w:rPr>
        <w:t xml:space="preserve"> </w:t>
      </w:r>
      <w:r w:rsidRPr="002A7451">
        <w:rPr>
          <w:rFonts w:ascii="Times New Roman" w:hAnsi="Times New Roman"/>
          <w:b/>
          <w:sz w:val="28"/>
          <w:szCs w:val="28"/>
        </w:rPr>
        <w:t>«Твёрдый – мягкий».</w:t>
      </w:r>
    </w:p>
    <w:p w:rsidR="00564BA7" w:rsidRDefault="00564BA7" w:rsidP="002A74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– Я буду называть твёрдый звук, а вы мне мягкий. (С-сь, М-мь, В-вь, Л-ль, К-кь, Т-ть, П-пь, Н-нь, Р-рь, Ф-фь, Г-гь, Д-дь, З-зь)</w:t>
      </w:r>
    </w:p>
    <w:p w:rsidR="00564BA7" w:rsidRDefault="00564BA7" w:rsidP="002A74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4BA7" w:rsidRPr="002A7451" w:rsidRDefault="00564BA7" w:rsidP="002A745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Физкультминутка .    </w:t>
      </w:r>
      <w:r w:rsidRPr="002A7451">
        <w:rPr>
          <w:rFonts w:ascii="Times New Roman" w:hAnsi="Times New Roman"/>
          <w:b/>
          <w:sz w:val="28"/>
          <w:szCs w:val="28"/>
        </w:rPr>
        <w:t xml:space="preserve"> Гимнастика для глаз</w:t>
      </w:r>
    </w:p>
    <w:p w:rsidR="00564BA7" w:rsidRDefault="00564BA7" w:rsidP="005E667B">
      <w:pPr>
        <w:jc w:val="both"/>
        <w:rPr>
          <w:rFonts w:ascii="Times New Roman" w:hAnsi="Times New Roman"/>
          <w:b/>
          <w:sz w:val="28"/>
          <w:szCs w:val="28"/>
        </w:rPr>
      </w:pP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Закрываем мы глаза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Вот такие чудеса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Наши глазки отдыхают,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 xml:space="preserve">Упражнения выполняют            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(</w:t>
      </w:r>
      <w:r w:rsidRPr="002A7451">
        <w:rPr>
          <w:rFonts w:ascii="Times New Roman" w:hAnsi="Times New Roman"/>
          <w:i/>
          <w:sz w:val="28"/>
          <w:szCs w:val="28"/>
        </w:rPr>
        <w:t>закрывают глаза, стоят с закрытыми глазами)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А теперь мы их откроем,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Через речку мост построим.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Нарисуем букву «О»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 xml:space="preserve">Получается легко                         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i/>
          <w:sz w:val="28"/>
          <w:szCs w:val="28"/>
        </w:rPr>
        <w:t>(открывают глаза, взглядом рисуют мост)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Вверх поднимем,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Глянем вниз,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 xml:space="preserve">Вправо- влево повернем,                   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i/>
          <w:sz w:val="28"/>
          <w:szCs w:val="28"/>
        </w:rPr>
        <w:t>(глаза поднимаем вверх, вниз, вправо, влево.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 xml:space="preserve">Заниматься вновь начнем.                     </w:t>
      </w:r>
    </w:p>
    <w:p w:rsidR="00564BA7" w:rsidRPr="002A7451" w:rsidRDefault="00564BA7" w:rsidP="002A7451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2A7451">
        <w:rPr>
          <w:rFonts w:ascii="Times New Roman" w:hAnsi="Times New Roman"/>
          <w:sz w:val="28"/>
          <w:szCs w:val="28"/>
        </w:rPr>
        <w:t>(</w:t>
      </w:r>
      <w:r w:rsidRPr="002A7451">
        <w:rPr>
          <w:rFonts w:ascii="Times New Roman" w:hAnsi="Times New Roman"/>
          <w:i/>
          <w:sz w:val="28"/>
          <w:szCs w:val="28"/>
        </w:rPr>
        <w:t>Моргают глазами)</w:t>
      </w:r>
    </w:p>
    <w:p w:rsidR="00564BA7" w:rsidRDefault="00564BA7" w:rsidP="005E667B">
      <w:pPr>
        <w:jc w:val="both"/>
        <w:rPr>
          <w:rFonts w:ascii="Times New Roman" w:hAnsi="Times New Roman"/>
          <w:b/>
          <w:sz w:val="28"/>
          <w:szCs w:val="28"/>
        </w:rPr>
      </w:pP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Вот мы и набрались сил и теперь можем дальше продолжать путешествие.  Вот еще одно задание от Королевы знаний (</w:t>
      </w:r>
      <w:r>
        <w:rPr>
          <w:rFonts w:ascii="Times New Roman" w:hAnsi="Times New Roman"/>
          <w:i/>
          <w:sz w:val="28"/>
          <w:szCs w:val="28"/>
        </w:rPr>
        <w:t>воспитатель достает сверток, в котором написано следующие задание).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Я сейчас буду называть слова, а вы с помощью палочек выкладываете только первые буквы каждого слова (</w:t>
      </w:r>
      <w:r>
        <w:rPr>
          <w:rFonts w:ascii="Times New Roman" w:hAnsi="Times New Roman"/>
          <w:i/>
          <w:sz w:val="28"/>
          <w:szCs w:val="28"/>
        </w:rPr>
        <w:t>одновременно это же задание выполняется у доски)</w:t>
      </w:r>
    </w:p>
    <w:p w:rsidR="00564BA7" w:rsidRDefault="00564BA7" w:rsidP="005E667B">
      <w:pPr>
        <w:jc w:val="both"/>
        <w:rPr>
          <w:rFonts w:ascii="Times New Roman" w:hAnsi="Times New Roman"/>
          <w:b/>
          <w:sz w:val="28"/>
          <w:szCs w:val="28"/>
        </w:rPr>
      </w:pP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0" type="#_x0000_t88" style="position:absolute;left:0;text-align:left;margin-left:46.2pt;margin-top:6.6pt;width:18.75pt;height:95.25pt;z-index:251662336"/>
        </w:pict>
      </w:r>
      <w:r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етух</w:t>
      </w:r>
    </w:p>
    <w:p w:rsidR="00564BA7" w:rsidRDefault="00564BA7" w:rsidP="005E667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брикос      Давайте прочитаем, какое слово получилось: </w:t>
      </w:r>
      <w:r>
        <w:rPr>
          <w:rFonts w:ascii="Times New Roman" w:hAnsi="Times New Roman"/>
          <w:b/>
          <w:sz w:val="28"/>
          <w:szCs w:val="28"/>
        </w:rPr>
        <w:t>ПАУК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кроп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ролик  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/>
          <w:sz w:val="28"/>
          <w:szCs w:val="28"/>
        </w:rPr>
        <w:t>Правильно, это слово паук! (</w:t>
      </w:r>
      <w:r>
        <w:rPr>
          <w:rFonts w:ascii="Times New Roman" w:hAnsi="Times New Roman"/>
          <w:i/>
          <w:sz w:val="28"/>
          <w:szCs w:val="28"/>
        </w:rPr>
        <w:t>воспитатель достает из посылки игрушку-паука</w:t>
      </w:r>
      <w:r>
        <w:rPr>
          <w:rFonts w:ascii="Times New Roman" w:hAnsi="Times New Roman"/>
          <w:sz w:val="28"/>
          <w:szCs w:val="28"/>
        </w:rPr>
        <w:t xml:space="preserve">). Скажите ребята, сколько слогов в этом слове? (2). А сколько букв? (4). А что мы обозначаем синими, красными, зелеными карточками? </w:t>
      </w:r>
      <w:r>
        <w:rPr>
          <w:rFonts w:ascii="Times New Roman" w:hAnsi="Times New Roman"/>
          <w:i/>
          <w:sz w:val="28"/>
          <w:szCs w:val="28"/>
        </w:rPr>
        <w:t>(Звуки. Синяя карточка- твердый согласный звук, красная карточка- гласный звук, зеленая карточка- мягкий согласный звук).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 Сколько согласных в этом слове? (2). А сколько гласных? (тоже 2). Какие гласные звуки? (а, у). </w:t>
      </w:r>
    </w:p>
    <w:p w:rsidR="00564BA7" w:rsidRPr="00097A57" w:rsidRDefault="00564BA7" w:rsidP="00097A57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097A57">
        <w:rPr>
          <w:rFonts w:ascii="Times New Roman" w:hAnsi="Times New Roman"/>
          <w:b/>
          <w:sz w:val="28"/>
          <w:szCs w:val="28"/>
        </w:rPr>
        <w:t>Задание «Зашифруй слово».</w:t>
      </w:r>
    </w:p>
    <w:p w:rsidR="00564BA7" w:rsidRDefault="00564BA7" w:rsidP="00097A5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97A57">
        <w:rPr>
          <w:rFonts w:ascii="Times New Roman" w:hAnsi="Times New Roman"/>
          <w:sz w:val="28"/>
          <w:szCs w:val="28"/>
        </w:rPr>
        <w:t>– Ребята, прочитайте слова на доске и зашифруйте их с помощью знаков – квадратов синего, зелёного и красного цветов.</w:t>
      </w:r>
      <w:r>
        <w:rPr>
          <w:rFonts w:ascii="Times New Roman" w:hAnsi="Times New Roman"/>
          <w:sz w:val="28"/>
          <w:szCs w:val="28"/>
        </w:rPr>
        <w:t xml:space="preserve"> (Луна. Лена).</w:t>
      </w:r>
    </w:p>
    <w:p w:rsidR="00564BA7" w:rsidRPr="00097A57" w:rsidRDefault="00564BA7" w:rsidP="00097A5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« Молодцы ребята! Вы отлично справились со всеми заданиями и за это я вас награжу. Ну, а я прощаюсь с вами, буду рада видеть вновь в Стране Знаний. До скорой встречи, мои дорогие друзья!!!!»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 </w:t>
      </w:r>
      <w:r>
        <w:rPr>
          <w:rFonts w:ascii="Times New Roman" w:hAnsi="Times New Roman"/>
          <w:i/>
          <w:sz w:val="28"/>
          <w:szCs w:val="28"/>
        </w:rPr>
        <w:t>дети находят сундучок, а в нем находятся медальки,  «Веселые буквы»,  для каждого ребенка. Воспитатель раздает медали каждому ребенку.)</w:t>
      </w:r>
    </w:p>
    <w:p w:rsidR="00564BA7" w:rsidRDefault="00564BA7" w:rsidP="005E667B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Ребята, ну вот и закончилось наше увлекательное путешествие в Страну Знаний, пора возвращаться в нашу группу. Давайте опять закроем глазки! </w:t>
      </w:r>
      <w:r>
        <w:rPr>
          <w:rFonts w:ascii="Times New Roman" w:hAnsi="Times New Roman"/>
          <w:i/>
          <w:sz w:val="28"/>
          <w:szCs w:val="28"/>
        </w:rPr>
        <w:t>(воспитатель произносит слова: раз, два, три в группу нашу нас веди!)</w:t>
      </w:r>
    </w:p>
    <w:p w:rsidR="00564BA7" w:rsidRDefault="00564BA7" w:rsidP="005E667B">
      <w:pPr>
        <w:jc w:val="both"/>
        <w:rPr>
          <w:rFonts w:ascii="Times New Roman" w:hAnsi="Times New Roman"/>
          <w:sz w:val="28"/>
          <w:szCs w:val="28"/>
        </w:rPr>
      </w:pPr>
    </w:p>
    <w:p w:rsidR="00564BA7" w:rsidRPr="00097A57" w:rsidRDefault="00564BA7" w:rsidP="005E667B">
      <w:pPr>
        <w:jc w:val="both"/>
        <w:rPr>
          <w:rFonts w:ascii="Times New Roman" w:hAnsi="Times New Roman"/>
          <w:b/>
          <w:sz w:val="28"/>
          <w:szCs w:val="28"/>
        </w:rPr>
      </w:pPr>
      <w:r w:rsidRPr="00097A57">
        <w:rPr>
          <w:rFonts w:ascii="Times New Roman" w:hAnsi="Times New Roman"/>
          <w:b/>
          <w:bCs/>
          <w:sz w:val="28"/>
          <w:szCs w:val="28"/>
        </w:rPr>
        <w:t>Рефлексия деятельности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564BA7" w:rsidRDefault="00564BA7" w:rsidP="002A745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Какое было занятие? Чем мы занимались на занятии? Что больше всего вам понравилось на занятии?                                              </w:t>
      </w:r>
    </w:p>
    <w:p w:rsidR="00564BA7" w:rsidRPr="002A7451" w:rsidRDefault="00564BA7" w:rsidP="002A7451">
      <w:pPr>
        <w:jc w:val="both"/>
        <w:rPr>
          <w:rFonts w:ascii="Times New Roman" w:hAnsi="Times New Roman"/>
          <w:sz w:val="28"/>
          <w:szCs w:val="28"/>
        </w:rPr>
      </w:pPr>
      <w:r w:rsidRPr="002A7451">
        <w:rPr>
          <w:rFonts w:ascii="Times New Roman" w:hAnsi="Times New Roman"/>
          <w:bCs/>
          <w:sz w:val="28"/>
          <w:szCs w:val="28"/>
        </w:rPr>
        <w:t>«Смайлики»</w:t>
      </w:r>
    </w:p>
    <w:p w:rsidR="00564BA7" w:rsidRPr="002A7451" w:rsidRDefault="00564BA7" w:rsidP="002A745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2A7451">
        <w:rPr>
          <w:rFonts w:ascii="Times New Roman" w:hAnsi="Times New Roman"/>
          <w:bCs/>
          <w:sz w:val="28"/>
          <w:szCs w:val="28"/>
        </w:rPr>
        <w:t>У детей на столах жёлтые круги, на которых они должны нарисовать своё настроение в конце занятия. Если настроение на протяжении занятия было очень хорошее, веселое, то дети рисуют улыбающейся смайлик, а если настроение было не очень хорошее, или что то было не понятно, сложно, то грустный смайлик.</w:t>
      </w:r>
    </w:p>
    <w:p w:rsidR="00564BA7" w:rsidRPr="008335A1" w:rsidRDefault="00564BA7" w:rsidP="002A7451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/>
    <w:p w:rsidR="00564BA7" w:rsidRDefault="00564BA7">
      <w:pPr>
        <w:rPr>
          <w:sz w:val="28"/>
          <w:szCs w:val="28"/>
        </w:rPr>
      </w:pPr>
      <w:r>
        <w:t xml:space="preserve">                                           </w:t>
      </w:r>
      <w:r>
        <w:rPr>
          <w:sz w:val="28"/>
          <w:szCs w:val="28"/>
        </w:rPr>
        <w:t>МДОАУ №53 « Огонек»</w:t>
      </w:r>
    </w:p>
    <w:p w:rsidR="00564BA7" w:rsidRDefault="00564BA7">
      <w:pPr>
        <w:rPr>
          <w:sz w:val="28"/>
          <w:szCs w:val="28"/>
        </w:rPr>
      </w:pPr>
    </w:p>
    <w:p w:rsidR="00564BA7" w:rsidRDefault="00564BA7">
      <w:pPr>
        <w:rPr>
          <w:sz w:val="28"/>
          <w:szCs w:val="28"/>
        </w:rPr>
      </w:pPr>
    </w:p>
    <w:p w:rsidR="00564BA7" w:rsidRDefault="00564BA7">
      <w:pPr>
        <w:rPr>
          <w:sz w:val="28"/>
          <w:szCs w:val="28"/>
        </w:rPr>
      </w:pPr>
    </w:p>
    <w:p w:rsidR="00564BA7" w:rsidRDefault="00564BA7">
      <w:pPr>
        <w:rPr>
          <w:sz w:val="28"/>
          <w:szCs w:val="28"/>
        </w:rPr>
      </w:pPr>
    </w:p>
    <w:p w:rsidR="00564BA7" w:rsidRDefault="00564BA7">
      <w:pPr>
        <w:rPr>
          <w:sz w:val="28"/>
          <w:szCs w:val="28"/>
        </w:rPr>
      </w:pPr>
    </w:p>
    <w:p w:rsidR="00564BA7" w:rsidRDefault="00564BA7">
      <w:pPr>
        <w:rPr>
          <w:sz w:val="28"/>
          <w:szCs w:val="28"/>
        </w:rPr>
      </w:pPr>
    </w:p>
    <w:p w:rsidR="00564BA7" w:rsidRDefault="00564BA7">
      <w:pPr>
        <w:rPr>
          <w:b/>
          <w:sz w:val="52"/>
          <w:szCs w:val="52"/>
        </w:rPr>
      </w:pPr>
      <w:r>
        <w:rPr>
          <w:sz w:val="28"/>
          <w:szCs w:val="28"/>
        </w:rPr>
        <w:t xml:space="preserve">                       </w:t>
      </w:r>
      <w:r>
        <w:rPr>
          <w:b/>
          <w:sz w:val="52"/>
          <w:szCs w:val="52"/>
        </w:rPr>
        <w:t>КОНСПЕКТ  ЗАНЯТИЯ</w:t>
      </w:r>
    </w:p>
    <w:p w:rsidR="00564BA7" w:rsidRDefault="00564BA7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по  обучению  грамоте</w:t>
      </w:r>
    </w:p>
    <w:p w:rsidR="00564BA7" w:rsidRDefault="00564BA7">
      <w:pPr>
        <w:rPr>
          <w:b/>
          <w:sz w:val="52"/>
          <w:szCs w:val="52"/>
        </w:rPr>
      </w:pPr>
      <w:r>
        <w:rPr>
          <w:b/>
          <w:sz w:val="52"/>
          <w:szCs w:val="52"/>
        </w:rPr>
        <w:t>« Путешествие  в  Страну  Знаний».</w:t>
      </w:r>
    </w:p>
    <w:p w:rsidR="00564BA7" w:rsidRPr="00A81FB7" w:rsidRDefault="00564BA7">
      <w:pPr>
        <w:rPr>
          <w:sz w:val="52"/>
          <w:szCs w:val="52"/>
        </w:rPr>
      </w:pPr>
      <w:r>
        <w:rPr>
          <w:b/>
          <w:sz w:val="52"/>
          <w:szCs w:val="52"/>
        </w:rPr>
        <w:t xml:space="preserve">       </w:t>
      </w:r>
      <w:r>
        <w:rPr>
          <w:sz w:val="52"/>
          <w:szCs w:val="52"/>
        </w:rPr>
        <w:t>Подготовительная группа</w:t>
      </w:r>
    </w:p>
    <w:p w:rsidR="00564BA7" w:rsidRDefault="00564BA7">
      <w:r>
        <w:t xml:space="preserve">                                                                                                               </w:t>
      </w:r>
    </w:p>
    <w:p w:rsidR="00564BA7" w:rsidRDefault="00564BA7"/>
    <w:p w:rsidR="00564BA7" w:rsidRDefault="00564BA7"/>
    <w:p w:rsidR="00564BA7" w:rsidRDefault="00564BA7">
      <w:pPr>
        <w:rPr>
          <w:sz w:val="44"/>
          <w:szCs w:val="44"/>
        </w:rPr>
      </w:pPr>
      <w:r>
        <w:t xml:space="preserve">                                                                      </w:t>
      </w:r>
      <w:r>
        <w:rPr>
          <w:sz w:val="44"/>
          <w:szCs w:val="44"/>
        </w:rPr>
        <w:t>Воспитатель: Федулова А.М.</w:t>
      </w:r>
    </w:p>
    <w:p w:rsidR="00564BA7" w:rsidRDefault="00564BA7">
      <w:pPr>
        <w:rPr>
          <w:sz w:val="44"/>
          <w:szCs w:val="44"/>
        </w:rPr>
      </w:pPr>
    </w:p>
    <w:p w:rsidR="00564BA7" w:rsidRDefault="00564BA7">
      <w:pPr>
        <w:rPr>
          <w:sz w:val="44"/>
          <w:szCs w:val="44"/>
        </w:rPr>
      </w:pPr>
    </w:p>
    <w:p w:rsidR="00564BA7" w:rsidRDefault="00564BA7">
      <w:pPr>
        <w:rPr>
          <w:sz w:val="44"/>
          <w:szCs w:val="44"/>
        </w:rPr>
      </w:pPr>
    </w:p>
    <w:p w:rsidR="00564BA7" w:rsidRDefault="00564BA7">
      <w:pPr>
        <w:rPr>
          <w:sz w:val="44"/>
          <w:szCs w:val="44"/>
        </w:rPr>
      </w:pPr>
    </w:p>
    <w:p w:rsidR="00564BA7" w:rsidRPr="00A81FB7" w:rsidRDefault="00564BA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Г. Орск,  2022г.</w:t>
      </w:r>
    </w:p>
    <w:p w:rsidR="00564BA7" w:rsidRPr="00A81FB7" w:rsidRDefault="00564BA7">
      <w:pPr>
        <w:rPr>
          <w:sz w:val="44"/>
          <w:szCs w:val="44"/>
        </w:rPr>
      </w:pPr>
      <w:r>
        <w:rPr>
          <w:sz w:val="44"/>
          <w:szCs w:val="44"/>
        </w:rPr>
        <w:t xml:space="preserve"> </w:t>
      </w:r>
    </w:p>
    <w:sectPr w:rsidR="00564BA7" w:rsidRPr="00A81FB7" w:rsidSect="006E5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ABCA9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2F43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60CE4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DC034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5820D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1896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0BC9F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4CF7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A21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C5AF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452DA7"/>
    <w:multiLevelType w:val="hybridMultilevel"/>
    <w:tmpl w:val="FEDC01B0"/>
    <w:lvl w:ilvl="0" w:tplc="7E527C1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0E9520F1"/>
    <w:multiLevelType w:val="hybridMultilevel"/>
    <w:tmpl w:val="0930B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FE342A9"/>
    <w:multiLevelType w:val="hybridMultilevel"/>
    <w:tmpl w:val="13A4BFD6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DB877C1"/>
    <w:multiLevelType w:val="hybridMultilevel"/>
    <w:tmpl w:val="F01AAABA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D8201D6"/>
    <w:multiLevelType w:val="hybridMultilevel"/>
    <w:tmpl w:val="BD2823A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DBB1034"/>
    <w:multiLevelType w:val="hybridMultilevel"/>
    <w:tmpl w:val="9FA2A47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667B"/>
    <w:rsid w:val="00097A57"/>
    <w:rsid w:val="00182DD8"/>
    <w:rsid w:val="002A7451"/>
    <w:rsid w:val="002B0C4D"/>
    <w:rsid w:val="0040552E"/>
    <w:rsid w:val="00564BA7"/>
    <w:rsid w:val="005E667B"/>
    <w:rsid w:val="006E56E9"/>
    <w:rsid w:val="00700500"/>
    <w:rsid w:val="008335A1"/>
    <w:rsid w:val="008C51EA"/>
    <w:rsid w:val="00A81FB7"/>
    <w:rsid w:val="00BA4033"/>
    <w:rsid w:val="00E01B91"/>
    <w:rsid w:val="00EE2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67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E66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723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8</Pages>
  <Words>1161</Words>
  <Characters>6619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IzeLL</dc:creator>
  <cp:keywords/>
  <dc:description/>
  <cp:lastModifiedBy>Алла</cp:lastModifiedBy>
  <cp:revision>3</cp:revision>
  <cp:lastPrinted>2023-01-23T08:27:00Z</cp:lastPrinted>
  <dcterms:created xsi:type="dcterms:W3CDTF">2012-06-23T19:24:00Z</dcterms:created>
  <dcterms:modified xsi:type="dcterms:W3CDTF">2023-01-23T08:28:00Z</dcterms:modified>
</cp:coreProperties>
</file>