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C2D" w:rsidRPr="007B7E85" w:rsidRDefault="002D1C2D" w:rsidP="00FF3770">
      <w:pPr>
        <w:pStyle w:val="NoSpacing"/>
        <w:jc w:val="center"/>
        <w:rPr>
          <w:rFonts w:ascii="Times New Roman" w:hAnsi="Times New Roman"/>
          <w:sz w:val="32"/>
          <w:szCs w:val="32"/>
        </w:rPr>
      </w:pPr>
    </w:p>
    <w:p w:rsidR="002D1C2D" w:rsidRPr="007B7E85" w:rsidRDefault="002D1C2D" w:rsidP="003A519C">
      <w:pPr>
        <w:pStyle w:val="NoSpacing"/>
        <w:rPr>
          <w:rFonts w:ascii="Times New Roman" w:hAnsi="Times New Roman"/>
          <w:b/>
          <w:sz w:val="32"/>
          <w:szCs w:val="32"/>
        </w:rPr>
      </w:pPr>
      <w:r w:rsidRPr="007B7E85">
        <w:rPr>
          <w:rFonts w:ascii="Times New Roman" w:hAnsi="Times New Roman"/>
          <w:b/>
          <w:sz w:val="32"/>
          <w:szCs w:val="32"/>
        </w:rPr>
        <w:t xml:space="preserve">                         «День защитника Отечества» </w:t>
      </w:r>
    </w:p>
    <w:p w:rsidR="002D1C2D" w:rsidRPr="001B04F9" w:rsidRDefault="002D1C2D" w:rsidP="00351915">
      <w:pPr>
        <w:pStyle w:val="NoSpacing"/>
        <w:rPr>
          <w:rFonts w:ascii="Times New Roman" w:hAnsi="Times New Roman"/>
          <w:b/>
          <w:sz w:val="24"/>
          <w:szCs w:val="24"/>
        </w:rPr>
      </w:pPr>
      <w:r w:rsidRPr="001B04F9">
        <w:rPr>
          <w:rFonts w:ascii="Times New Roman" w:hAnsi="Times New Roman"/>
          <w:b/>
          <w:sz w:val="24"/>
          <w:szCs w:val="24"/>
        </w:rPr>
        <w:t>Цели:</w:t>
      </w:r>
    </w:p>
    <w:p w:rsidR="002D1C2D" w:rsidRDefault="002D1C2D" w:rsidP="00351915">
      <w:pPr>
        <w:pStyle w:val="NoSpacing"/>
        <w:rPr>
          <w:rFonts w:ascii="Times New Roman" w:hAnsi="Times New Roman"/>
          <w:sz w:val="24"/>
          <w:szCs w:val="24"/>
        </w:rPr>
      </w:pPr>
      <w:r w:rsidRPr="00351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1.П</w:t>
      </w:r>
      <w:r w:rsidRPr="00351915">
        <w:rPr>
          <w:rFonts w:ascii="Times New Roman" w:hAnsi="Times New Roman"/>
          <w:sz w:val="24"/>
          <w:szCs w:val="24"/>
        </w:rPr>
        <w:t>ознакомить учащихся с историей возникновения праздни</w:t>
      </w:r>
      <w:r>
        <w:rPr>
          <w:rFonts w:ascii="Times New Roman" w:hAnsi="Times New Roman"/>
          <w:sz w:val="24"/>
          <w:szCs w:val="24"/>
        </w:rPr>
        <w:t xml:space="preserve">ка </w:t>
      </w:r>
      <w:r w:rsidRPr="00351915">
        <w:rPr>
          <w:rFonts w:ascii="Times New Roman" w:hAnsi="Times New Roman"/>
          <w:sz w:val="24"/>
          <w:szCs w:val="24"/>
        </w:rPr>
        <w:t xml:space="preserve">– Днем защитника Отечества; </w:t>
      </w:r>
    </w:p>
    <w:p w:rsidR="002D1C2D" w:rsidRDefault="002D1C2D" w:rsidP="0035191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В</w:t>
      </w:r>
      <w:r w:rsidRPr="00351915">
        <w:rPr>
          <w:rFonts w:ascii="Times New Roman" w:hAnsi="Times New Roman"/>
          <w:sz w:val="24"/>
          <w:szCs w:val="24"/>
        </w:rPr>
        <w:t xml:space="preserve">спомнить славные подвиги земляков; </w:t>
      </w:r>
    </w:p>
    <w:p w:rsidR="002D1C2D" w:rsidRDefault="002D1C2D" w:rsidP="0035191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 П</w:t>
      </w:r>
      <w:r w:rsidRPr="00351915">
        <w:rPr>
          <w:rFonts w:ascii="Times New Roman" w:hAnsi="Times New Roman"/>
          <w:sz w:val="24"/>
          <w:szCs w:val="24"/>
        </w:rPr>
        <w:t>родолжить воспитание чувства гордости за свой народ,</w:t>
      </w:r>
      <w:r>
        <w:rPr>
          <w:rFonts w:ascii="Times New Roman" w:hAnsi="Times New Roman"/>
          <w:sz w:val="24"/>
          <w:szCs w:val="24"/>
        </w:rPr>
        <w:t xml:space="preserve"> любви </w:t>
      </w:r>
      <w:r w:rsidRPr="00351915">
        <w:rPr>
          <w:rFonts w:ascii="Times New Roman" w:hAnsi="Times New Roman"/>
          <w:sz w:val="24"/>
          <w:szCs w:val="24"/>
        </w:rPr>
        <w:t>к Родине.</w:t>
      </w:r>
    </w:p>
    <w:p w:rsidR="002D1C2D" w:rsidRPr="00351915" w:rsidRDefault="002D1C2D" w:rsidP="00351915">
      <w:pPr>
        <w:pStyle w:val="NoSpacing"/>
        <w:rPr>
          <w:rFonts w:ascii="Times New Roman" w:hAnsi="Times New Roman"/>
          <w:sz w:val="24"/>
          <w:szCs w:val="24"/>
        </w:rPr>
      </w:pPr>
    </w:p>
    <w:p w:rsidR="002D1C2D" w:rsidRDefault="002D1C2D" w:rsidP="00351915">
      <w:pPr>
        <w:pStyle w:val="NoSpacing"/>
        <w:rPr>
          <w:rFonts w:ascii="Times New Roman" w:hAnsi="Times New Roman"/>
          <w:sz w:val="24"/>
          <w:szCs w:val="24"/>
        </w:rPr>
      </w:pPr>
      <w:r w:rsidRPr="00351915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Pr="00351915">
        <w:rPr>
          <w:rFonts w:ascii="Times New Roman" w:hAnsi="Times New Roman"/>
          <w:sz w:val="24"/>
          <w:szCs w:val="24"/>
        </w:rPr>
        <w:t xml:space="preserve"> “Патриотизм и верность воинскому долгу –</w:t>
      </w:r>
    </w:p>
    <w:p w:rsidR="002D1C2D" w:rsidRPr="00351915" w:rsidRDefault="002D1C2D" w:rsidP="00351915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Pr="00351915">
        <w:rPr>
          <w:rFonts w:ascii="Times New Roman" w:hAnsi="Times New Roman"/>
          <w:sz w:val="24"/>
          <w:szCs w:val="24"/>
        </w:rPr>
        <w:t xml:space="preserve"> основные качества защитника Отечества</w:t>
      </w:r>
      <w:r>
        <w:rPr>
          <w:rFonts w:ascii="Times New Roman" w:hAnsi="Times New Roman"/>
          <w:sz w:val="24"/>
          <w:szCs w:val="24"/>
        </w:rPr>
        <w:t>»</w:t>
      </w:r>
      <w:r w:rsidRPr="00351915">
        <w:rPr>
          <w:rFonts w:ascii="Times New Roman" w:hAnsi="Times New Roman"/>
          <w:sz w:val="24"/>
          <w:szCs w:val="24"/>
        </w:rPr>
        <w:t>.</w:t>
      </w:r>
    </w:p>
    <w:p w:rsidR="002D1C2D" w:rsidRPr="00FF3770" w:rsidRDefault="002D1C2D" w:rsidP="00FF3770">
      <w:pPr>
        <w:pStyle w:val="NoSpacing"/>
        <w:rPr>
          <w:rFonts w:ascii="Times New Roman" w:hAnsi="Times New Roman"/>
          <w:sz w:val="24"/>
          <w:szCs w:val="24"/>
        </w:rPr>
      </w:pPr>
    </w:p>
    <w:p w:rsidR="002D1C2D" w:rsidRPr="007B7E85" w:rsidRDefault="002D1C2D" w:rsidP="00AE5EA7">
      <w:pPr>
        <w:jc w:val="center"/>
        <w:rPr>
          <w:rFonts w:ascii="Times New Roman" w:hAnsi="Times New Roman"/>
          <w:b/>
          <w:sz w:val="24"/>
          <w:szCs w:val="24"/>
        </w:rPr>
      </w:pPr>
      <w:r w:rsidRPr="007B7E85">
        <w:rPr>
          <w:rFonts w:ascii="Times New Roman" w:hAnsi="Times New Roman"/>
          <w:b/>
          <w:sz w:val="24"/>
          <w:szCs w:val="24"/>
        </w:rPr>
        <w:t>Ход мероприятия:</w:t>
      </w:r>
    </w:p>
    <w:p w:rsidR="002D1C2D" w:rsidRDefault="002D1C2D" w:rsidP="001C3665">
      <w:pPr>
        <w:jc w:val="both"/>
        <w:rPr>
          <w:rFonts w:ascii="Times New Roman" w:hAnsi="Times New Roman"/>
          <w:sz w:val="24"/>
          <w:szCs w:val="24"/>
        </w:rPr>
      </w:pPr>
      <w:r w:rsidRPr="003954E8">
        <w:rPr>
          <w:rFonts w:ascii="Times New Roman" w:hAnsi="Times New Roman"/>
          <w:b/>
          <w:sz w:val="24"/>
          <w:szCs w:val="24"/>
        </w:rPr>
        <w:t>Ведущий 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5EA7">
        <w:rPr>
          <w:rFonts w:ascii="Times New Roman" w:hAnsi="Times New Roman"/>
          <w:sz w:val="24"/>
          <w:szCs w:val="24"/>
        </w:rPr>
        <w:t xml:space="preserve"> </w:t>
      </w:r>
      <w:r w:rsidRPr="00387626">
        <w:rPr>
          <w:rFonts w:ascii="Times New Roman" w:hAnsi="Times New Roman"/>
          <w:sz w:val="24"/>
          <w:szCs w:val="24"/>
        </w:rPr>
        <w:t xml:space="preserve">23 </w:t>
      </w:r>
      <w:r>
        <w:rPr>
          <w:rFonts w:ascii="Times New Roman" w:hAnsi="Times New Roman"/>
          <w:sz w:val="24"/>
          <w:szCs w:val="24"/>
        </w:rPr>
        <w:t>февраля вся страна будет отмечать праздник День Защитника Отечества. Этот праздник со временем становится все более значимым. Сегодня его отмечают  так же торжественно, как и День Победы.</w:t>
      </w:r>
    </w:p>
    <w:p w:rsidR="002D1C2D" w:rsidRPr="00AE5EA7" w:rsidRDefault="002D1C2D" w:rsidP="003954E8">
      <w:pPr>
        <w:jc w:val="both"/>
        <w:rPr>
          <w:rFonts w:ascii="Times New Roman" w:hAnsi="Times New Roman"/>
          <w:sz w:val="24"/>
          <w:szCs w:val="24"/>
        </w:rPr>
      </w:pPr>
      <w:r w:rsidRPr="003954E8">
        <w:rPr>
          <w:rFonts w:ascii="Times New Roman" w:hAnsi="Times New Roman"/>
          <w:b/>
          <w:sz w:val="24"/>
          <w:szCs w:val="24"/>
        </w:rPr>
        <w:t>Ведущий</w:t>
      </w:r>
      <w:r>
        <w:rPr>
          <w:rFonts w:ascii="Times New Roman" w:hAnsi="Times New Roman"/>
          <w:b/>
          <w:sz w:val="24"/>
          <w:szCs w:val="24"/>
        </w:rPr>
        <w:t xml:space="preserve"> 2</w:t>
      </w:r>
      <w:r w:rsidRPr="003954E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5EA7">
        <w:rPr>
          <w:rFonts w:ascii="Times New Roman" w:hAnsi="Times New Roman"/>
          <w:sz w:val="24"/>
          <w:szCs w:val="24"/>
        </w:rPr>
        <w:t xml:space="preserve"> История появления этого праздника своими корнями уходит </w:t>
      </w:r>
      <w:r>
        <w:rPr>
          <w:rFonts w:ascii="Times New Roman" w:hAnsi="Times New Roman"/>
          <w:sz w:val="24"/>
          <w:szCs w:val="24"/>
        </w:rPr>
        <w:t>в далёкое прошлое. Впервые он п</w:t>
      </w:r>
      <w:r w:rsidRPr="00AE5EA7">
        <w:rPr>
          <w:rFonts w:ascii="Times New Roman" w:hAnsi="Times New Roman"/>
          <w:sz w:val="24"/>
          <w:szCs w:val="24"/>
        </w:rPr>
        <w:t>оявился в 1918 году как день рождения Красной Армии и олицетворял собой победу под Нарвой и Псковом над германскими завоевателями. С тех п</w:t>
      </w:r>
      <w:r>
        <w:rPr>
          <w:rFonts w:ascii="Times New Roman" w:hAnsi="Times New Roman"/>
          <w:sz w:val="24"/>
          <w:szCs w:val="24"/>
        </w:rPr>
        <w:t>ор каждый год 23 февраля отмечает</w:t>
      </w:r>
      <w:r w:rsidRPr="00AE5EA7">
        <w:rPr>
          <w:rFonts w:ascii="Times New Roman" w:hAnsi="Times New Roman"/>
          <w:sz w:val="24"/>
          <w:szCs w:val="24"/>
        </w:rPr>
        <w:t>ся как Де</w:t>
      </w:r>
      <w:r>
        <w:rPr>
          <w:rFonts w:ascii="Times New Roman" w:hAnsi="Times New Roman"/>
          <w:sz w:val="24"/>
          <w:szCs w:val="24"/>
        </w:rPr>
        <w:t xml:space="preserve">нь Защитника </w:t>
      </w:r>
      <w:r w:rsidRPr="00AE5EA7">
        <w:rPr>
          <w:rFonts w:ascii="Times New Roman" w:hAnsi="Times New Roman"/>
          <w:sz w:val="24"/>
          <w:szCs w:val="24"/>
        </w:rPr>
        <w:t xml:space="preserve"> Отечества</w:t>
      </w:r>
      <w:r>
        <w:rPr>
          <w:rFonts w:ascii="Times New Roman" w:hAnsi="Times New Roman"/>
          <w:sz w:val="24"/>
          <w:szCs w:val="24"/>
        </w:rPr>
        <w:t xml:space="preserve">.     </w:t>
      </w:r>
    </w:p>
    <w:p w:rsidR="002D1C2D" w:rsidRDefault="002D1C2D" w:rsidP="00B5116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3A519C">
        <w:rPr>
          <w:rFonts w:ascii="Times New Roman" w:hAnsi="Times New Roman"/>
          <w:b/>
          <w:sz w:val="24"/>
          <w:szCs w:val="24"/>
        </w:rPr>
        <w:t xml:space="preserve"> </w:t>
      </w:r>
      <w:r w:rsidRPr="003954E8">
        <w:rPr>
          <w:rFonts w:ascii="Times New Roman" w:hAnsi="Times New Roman"/>
          <w:b/>
          <w:sz w:val="24"/>
          <w:szCs w:val="24"/>
        </w:rPr>
        <w:t>Ведущий 1.</w:t>
      </w:r>
      <w:r>
        <w:rPr>
          <w:rFonts w:ascii="Times New Roman" w:hAnsi="Times New Roman"/>
          <w:sz w:val="24"/>
          <w:szCs w:val="24"/>
        </w:rPr>
        <w:t xml:space="preserve"> Защитник Отечества! Это звучит гордо!  Защита Отечества – это обязанность каждого мужчины. Мы обязаны знать и помнить прошлое нашей страны. Писатель Константин Симонов  сказал: «В том, что страна вновь и вновь вспоминает о подвиге своих сыновей, есть высокая историческая справедливость. Мир был бы другим, если бы наш народ не выстоял в годы лихолетий. Кто предскажет, каким стал бы земной шар, если бы ни воля и сила русского народа». </w:t>
      </w:r>
    </w:p>
    <w:p w:rsidR="002D1C2D" w:rsidRDefault="002D1C2D" w:rsidP="00774D01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Чтец 1</w:t>
      </w:r>
      <w:r w:rsidRPr="00C01044">
        <w:rPr>
          <w:rFonts w:ascii="Times New Roman" w:hAnsi="Times New Roman"/>
          <w:b/>
          <w:color w:val="548DD4"/>
          <w:sz w:val="24"/>
          <w:szCs w:val="24"/>
        </w:rPr>
        <w:t xml:space="preserve">. </w:t>
      </w:r>
    </w:p>
    <w:p w:rsidR="002D1C2D" w:rsidRPr="0008594A" w:rsidRDefault="002D1C2D" w:rsidP="00774D01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8594A">
        <w:rPr>
          <w:rFonts w:ascii="Times New Roman" w:hAnsi="Times New Roman"/>
          <w:sz w:val="24"/>
          <w:szCs w:val="24"/>
        </w:rPr>
        <w:t>Защитник Отечества – Российский солдат,</w:t>
      </w:r>
    </w:p>
    <w:p w:rsidR="002D1C2D" w:rsidRPr="0008594A" w:rsidRDefault="002D1C2D" w:rsidP="00774D01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8594A">
        <w:rPr>
          <w:rFonts w:ascii="Times New Roman" w:hAnsi="Times New Roman"/>
          <w:sz w:val="24"/>
          <w:szCs w:val="24"/>
        </w:rPr>
        <w:t>Веками народ тебя славил!</w:t>
      </w:r>
    </w:p>
    <w:p w:rsidR="002D1C2D" w:rsidRPr="0008594A" w:rsidRDefault="002D1C2D" w:rsidP="00774D01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8594A">
        <w:rPr>
          <w:rFonts w:ascii="Times New Roman" w:hAnsi="Times New Roman"/>
          <w:sz w:val="24"/>
          <w:szCs w:val="24"/>
        </w:rPr>
        <w:t>В годы лихолетий призывный набат</w:t>
      </w:r>
    </w:p>
    <w:p w:rsidR="002D1C2D" w:rsidRPr="0008594A" w:rsidRDefault="002D1C2D" w:rsidP="00774D01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8594A">
        <w:rPr>
          <w:rFonts w:ascii="Times New Roman" w:hAnsi="Times New Roman"/>
          <w:sz w:val="24"/>
          <w:szCs w:val="24"/>
        </w:rPr>
        <w:t>Сынов под ружье до последнего ставил!</w:t>
      </w:r>
    </w:p>
    <w:p w:rsidR="002D1C2D" w:rsidRPr="0008594A" w:rsidRDefault="002D1C2D" w:rsidP="00774D01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8594A">
        <w:rPr>
          <w:rFonts w:ascii="Times New Roman" w:hAnsi="Times New Roman"/>
          <w:sz w:val="24"/>
          <w:szCs w:val="24"/>
        </w:rPr>
        <w:t>И ты не щадил живота своего</w:t>
      </w:r>
    </w:p>
    <w:p w:rsidR="002D1C2D" w:rsidRPr="0008594A" w:rsidRDefault="002D1C2D" w:rsidP="00774D01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8594A">
        <w:rPr>
          <w:rFonts w:ascii="Times New Roman" w:hAnsi="Times New Roman"/>
          <w:sz w:val="24"/>
          <w:szCs w:val="24"/>
        </w:rPr>
        <w:t>С врагами бесстрашно, победно сражался!</w:t>
      </w:r>
    </w:p>
    <w:p w:rsidR="002D1C2D" w:rsidRPr="0008594A" w:rsidRDefault="002D1C2D" w:rsidP="00774D01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8594A">
        <w:rPr>
          <w:rFonts w:ascii="Times New Roman" w:hAnsi="Times New Roman"/>
          <w:sz w:val="24"/>
          <w:szCs w:val="24"/>
        </w:rPr>
        <w:t>Из предков своих не подвел никого</w:t>
      </w:r>
    </w:p>
    <w:p w:rsidR="002D1C2D" w:rsidRPr="003C2990" w:rsidRDefault="002D1C2D" w:rsidP="00774D01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8594A">
        <w:rPr>
          <w:rFonts w:ascii="Times New Roman" w:hAnsi="Times New Roman"/>
          <w:sz w:val="24"/>
          <w:szCs w:val="24"/>
        </w:rPr>
        <w:t>И верным солдатской присяге остался!</w:t>
      </w:r>
      <w:r w:rsidRPr="003C29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D1C2D" w:rsidRDefault="002D1C2D" w:rsidP="00B51169">
      <w:pPr>
        <w:pStyle w:val="NoSpacing"/>
        <w:rPr>
          <w:rFonts w:ascii="Times New Roman" w:hAnsi="Times New Roman"/>
          <w:sz w:val="24"/>
          <w:szCs w:val="24"/>
        </w:rPr>
      </w:pPr>
    </w:p>
    <w:p w:rsidR="002D1C2D" w:rsidRDefault="002D1C2D" w:rsidP="007B7E8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Чтец 2</w:t>
      </w:r>
      <w:r w:rsidRPr="003A519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A31F2">
        <w:rPr>
          <w:rFonts w:ascii="Times New Roman" w:hAnsi="Times New Roman"/>
          <w:sz w:val="24"/>
          <w:szCs w:val="24"/>
        </w:rPr>
        <w:t>Много славных побед было на счету наших воинов.</w:t>
      </w:r>
      <w:r w:rsidRPr="000A31F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A31F2">
        <w:rPr>
          <w:rFonts w:ascii="Times New Roman" w:hAnsi="Times New Roman"/>
          <w:sz w:val="24"/>
          <w:szCs w:val="24"/>
        </w:rPr>
        <w:t>Сначала это были богатыри</w:t>
      </w:r>
      <w:r w:rsidRPr="00B51169">
        <w:rPr>
          <w:rFonts w:ascii="Times New Roman" w:hAnsi="Times New Roman"/>
          <w:sz w:val="24"/>
          <w:szCs w:val="24"/>
        </w:rPr>
        <w:t>,</w:t>
      </w:r>
      <w:r w:rsidRPr="000A31F2">
        <w:rPr>
          <w:rFonts w:ascii="Times New Roman" w:hAnsi="Times New Roman"/>
          <w:sz w:val="24"/>
          <w:szCs w:val="24"/>
        </w:rPr>
        <w:t xml:space="preserve"> потом – дружина</w:t>
      </w:r>
      <w:r w:rsidRPr="00B51169">
        <w:rPr>
          <w:rFonts w:ascii="Times New Roman" w:hAnsi="Times New Roman"/>
          <w:sz w:val="24"/>
          <w:szCs w:val="24"/>
        </w:rPr>
        <w:t>,</w:t>
      </w:r>
      <w:r w:rsidRPr="000A31F2">
        <w:rPr>
          <w:rFonts w:ascii="Times New Roman" w:hAnsi="Times New Roman"/>
          <w:sz w:val="24"/>
          <w:szCs w:val="24"/>
        </w:rPr>
        <w:t xml:space="preserve"> регулярная армия.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014">
        <w:rPr>
          <w:rFonts w:ascii="Times New Roman" w:hAnsi="Times New Roman"/>
          <w:sz w:val="24"/>
          <w:szCs w:val="24"/>
        </w:rPr>
        <w:t xml:space="preserve">Нашу Родину в разное время защищали разные люди: по-разному одевались, разным оружием владели. Но одно у них было общее - сильная любовь к стране. </w:t>
      </w:r>
    </w:p>
    <w:p w:rsidR="002D1C2D" w:rsidRPr="00C70014" w:rsidRDefault="002D1C2D" w:rsidP="007B7E85">
      <w:pPr>
        <w:jc w:val="both"/>
        <w:rPr>
          <w:rFonts w:ascii="Times New Roman" w:hAnsi="Times New Roman"/>
          <w:sz w:val="24"/>
          <w:szCs w:val="24"/>
        </w:rPr>
      </w:pPr>
      <w:r w:rsidRPr="003A519C">
        <w:rPr>
          <w:rFonts w:ascii="Times New Roman" w:hAnsi="Times New Roman"/>
          <w:b/>
          <w:sz w:val="24"/>
          <w:szCs w:val="24"/>
        </w:rPr>
        <w:t>Ведущий</w:t>
      </w:r>
      <w:r>
        <w:rPr>
          <w:rFonts w:ascii="Times New Roman" w:hAnsi="Times New Roman"/>
          <w:b/>
          <w:sz w:val="24"/>
          <w:szCs w:val="24"/>
        </w:rPr>
        <w:t xml:space="preserve"> 2.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014">
        <w:rPr>
          <w:rFonts w:ascii="Times New Roman" w:hAnsi="Times New Roman"/>
          <w:sz w:val="24"/>
          <w:szCs w:val="24"/>
        </w:rPr>
        <w:t>Ребята, давайте вспомним имена героев.</w:t>
      </w:r>
    </w:p>
    <w:p w:rsidR="002D1C2D" w:rsidRPr="007B7E85" w:rsidRDefault="002D1C2D" w:rsidP="003954E8">
      <w:pPr>
        <w:jc w:val="both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>Александр Невский, Дмитрий Донской, Дмитрий Пожарский, Кузьма Минин, Михаил Кутузов, Александр</w:t>
      </w:r>
      <w:r w:rsidRPr="007B7E85">
        <w:rPr>
          <w:rFonts w:ascii="Times New Roman" w:hAnsi="Times New Roman"/>
          <w:b/>
          <w:i/>
          <w:iCs/>
          <w:sz w:val="24"/>
          <w:szCs w:val="24"/>
        </w:rPr>
        <w:t xml:space="preserve"> Суворов</w:t>
      </w:r>
      <w:r>
        <w:rPr>
          <w:rFonts w:ascii="Times New Roman" w:hAnsi="Times New Roman"/>
          <w:b/>
          <w:i/>
          <w:iCs/>
          <w:sz w:val="24"/>
          <w:szCs w:val="24"/>
        </w:rPr>
        <w:t>,  Георгий Жуков</w:t>
      </w:r>
      <w:r w:rsidRPr="007B7E85">
        <w:rPr>
          <w:rFonts w:ascii="Times New Roman" w:hAnsi="Times New Roman"/>
          <w:b/>
          <w:i/>
          <w:iCs/>
          <w:sz w:val="24"/>
          <w:szCs w:val="24"/>
        </w:rPr>
        <w:t>.</w:t>
      </w:r>
    </w:p>
    <w:p w:rsidR="002D1C2D" w:rsidRDefault="002D1C2D" w:rsidP="003954E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Эти имена – гордость и слава нашей Отчизны! </w:t>
      </w:r>
      <w:r w:rsidRPr="007C4833">
        <w:rPr>
          <w:rFonts w:ascii="Times New Roman" w:hAnsi="Times New Roman"/>
          <w:sz w:val="24"/>
          <w:szCs w:val="24"/>
        </w:rPr>
        <w:t xml:space="preserve">Наши земляки </w:t>
      </w:r>
      <w:r>
        <w:rPr>
          <w:rFonts w:ascii="Times New Roman" w:hAnsi="Times New Roman"/>
          <w:sz w:val="24"/>
          <w:szCs w:val="24"/>
        </w:rPr>
        <w:t xml:space="preserve">тоже прославили себя: </w:t>
      </w:r>
      <w:r w:rsidRPr="007C4833">
        <w:rPr>
          <w:rFonts w:ascii="Times New Roman" w:hAnsi="Times New Roman"/>
          <w:sz w:val="24"/>
          <w:szCs w:val="24"/>
        </w:rPr>
        <w:t xml:space="preserve">принимали </w:t>
      </w:r>
      <w:r>
        <w:rPr>
          <w:rFonts w:ascii="Times New Roman" w:hAnsi="Times New Roman"/>
          <w:sz w:val="24"/>
          <w:szCs w:val="24"/>
        </w:rPr>
        <w:t>участие в Великой Отечественной войне, в Афганской войне, в Чеченской войне</w:t>
      </w:r>
      <w:r w:rsidRPr="007C4833">
        <w:rPr>
          <w:rFonts w:ascii="Times New Roman" w:hAnsi="Times New Roman"/>
          <w:sz w:val="24"/>
          <w:szCs w:val="24"/>
        </w:rPr>
        <w:t>.</w:t>
      </w:r>
      <w:r w:rsidRPr="0047166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71666">
        <w:rPr>
          <w:rFonts w:ascii="Times New Roman" w:hAnsi="Times New Roman"/>
          <w:sz w:val="24"/>
          <w:szCs w:val="24"/>
        </w:rPr>
        <w:t xml:space="preserve">И везде они проявляли мужество, силу духа, стойкость. </w:t>
      </w:r>
      <w:r w:rsidRPr="007C4833">
        <w:rPr>
          <w:rFonts w:ascii="Times New Roman" w:hAnsi="Times New Roman"/>
          <w:sz w:val="24"/>
          <w:szCs w:val="24"/>
        </w:rPr>
        <w:t xml:space="preserve"> </w:t>
      </w:r>
      <w:r w:rsidRPr="00714C62">
        <w:rPr>
          <w:rFonts w:ascii="Times New Roman" w:hAnsi="Times New Roman"/>
          <w:sz w:val="24"/>
          <w:szCs w:val="24"/>
        </w:rPr>
        <w:t xml:space="preserve">За последние годы ушли из жизни </w:t>
      </w:r>
      <w:r>
        <w:rPr>
          <w:rFonts w:ascii="Times New Roman" w:hAnsi="Times New Roman"/>
          <w:sz w:val="24"/>
          <w:szCs w:val="24"/>
        </w:rPr>
        <w:t xml:space="preserve">многие </w:t>
      </w:r>
      <w:r w:rsidRPr="00714C62">
        <w:rPr>
          <w:rFonts w:ascii="Times New Roman" w:hAnsi="Times New Roman"/>
          <w:sz w:val="24"/>
          <w:szCs w:val="24"/>
        </w:rPr>
        <w:t>ветер</w:t>
      </w:r>
      <w:r>
        <w:rPr>
          <w:rFonts w:ascii="Times New Roman" w:hAnsi="Times New Roman"/>
          <w:sz w:val="24"/>
          <w:szCs w:val="24"/>
        </w:rPr>
        <w:t>аны Великой Отечественной войны.  Вечная им память!</w:t>
      </w:r>
    </w:p>
    <w:p w:rsidR="002D1C2D" w:rsidRPr="003954E8" w:rsidRDefault="002D1C2D" w:rsidP="003954E8">
      <w:pPr>
        <w:jc w:val="both"/>
        <w:rPr>
          <w:rFonts w:ascii="Times New Roman" w:hAnsi="Times New Roman"/>
          <w:sz w:val="24"/>
          <w:szCs w:val="24"/>
        </w:rPr>
      </w:pPr>
      <w:r w:rsidRPr="00AE3A58">
        <w:rPr>
          <w:rFonts w:ascii="Times New Roman" w:hAnsi="Times New Roman"/>
          <w:b/>
          <w:bCs/>
          <w:iCs/>
          <w:sz w:val="24"/>
          <w:szCs w:val="24"/>
        </w:rPr>
        <w:t xml:space="preserve">Чтец </w:t>
      </w:r>
      <w:r>
        <w:rPr>
          <w:rFonts w:ascii="Times New Roman" w:hAnsi="Times New Roman"/>
          <w:b/>
          <w:bCs/>
          <w:iCs/>
          <w:sz w:val="24"/>
          <w:szCs w:val="24"/>
        </w:rPr>
        <w:t>3</w:t>
      </w:r>
      <w:r w:rsidRPr="00AE3A58">
        <w:rPr>
          <w:rFonts w:ascii="Times New Roman" w:hAnsi="Times New Roman"/>
          <w:b/>
          <w:bCs/>
          <w:iCs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54065B">
        <w:rPr>
          <w:rFonts w:ascii="Times New Roman" w:hAnsi="Times New Roman"/>
          <w:bCs/>
          <w:iCs/>
          <w:sz w:val="24"/>
          <w:szCs w:val="24"/>
        </w:rPr>
        <w:t xml:space="preserve">Умирая за Родину, наши бойцы завещали нам беречь и защищать </w:t>
      </w:r>
      <w:r>
        <w:rPr>
          <w:rFonts w:ascii="Times New Roman" w:hAnsi="Times New Roman"/>
          <w:bCs/>
          <w:iCs/>
          <w:sz w:val="24"/>
          <w:szCs w:val="24"/>
        </w:rPr>
        <w:t xml:space="preserve">любимую Отчизну как зеницу ока. </w:t>
      </w:r>
      <w:r w:rsidRPr="0054065B">
        <w:rPr>
          <w:rFonts w:ascii="Times New Roman" w:hAnsi="Times New Roman"/>
          <w:bCs/>
          <w:iCs/>
          <w:sz w:val="24"/>
          <w:szCs w:val="24"/>
        </w:rPr>
        <w:t xml:space="preserve">И мы, ребята, будем свято выполнять это завещание. </w:t>
      </w:r>
    </w:p>
    <w:p w:rsidR="002D1C2D" w:rsidRDefault="002D1C2D" w:rsidP="0054065B">
      <w:pPr>
        <w:pStyle w:val="NoSpacing"/>
        <w:rPr>
          <w:rFonts w:ascii="Times New Roman" w:hAnsi="Times New Roman"/>
          <w:b/>
          <w:bCs/>
          <w:iCs/>
          <w:sz w:val="24"/>
          <w:szCs w:val="24"/>
        </w:rPr>
      </w:pPr>
      <w:r w:rsidRPr="00AE3A58">
        <w:rPr>
          <w:rFonts w:ascii="Times New Roman" w:hAnsi="Times New Roman"/>
          <w:b/>
          <w:bCs/>
          <w:iCs/>
          <w:sz w:val="24"/>
          <w:szCs w:val="24"/>
        </w:rPr>
        <w:t xml:space="preserve">Чтец 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4: </w:t>
      </w:r>
    </w:p>
    <w:p w:rsidR="002D1C2D" w:rsidRPr="0054065B" w:rsidRDefault="002D1C2D" w:rsidP="0054065B">
      <w:pPr>
        <w:pStyle w:val="NoSpacing"/>
        <w:rPr>
          <w:rFonts w:ascii="Times New Roman" w:hAnsi="Times New Roman"/>
          <w:bCs/>
          <w:iCs/>
          <w:sz w:val="24"/>
          <w:szCs w:val="24"/>
        </w:rPr>
      </w:pPr>
      <w:r w:rsidRPr="0054065B">
        <w:rPr>
          <w:rFonts w:ascii="Times New Roman" w:hAnsi="Times New Roman"/>
          <w:bCs/>
          <w:iCs/>
          <w:sz w:val="24"/>
          <w:szCs w:val="24"/>
        </w:rPr>
        <w:t>Люди! Покуда сердца стучат,</w:t>
      </w:r>
    </w:p>
    <w:p w:rsidR="002D1C2D" w:rsidRPr="0054065B" w:rsidRDefault="002D1C2D" w:rsidP="0054065B">
      <w:pPr>
        <w:pStyle w:val="NoSpacing"/>
        <w:rPr>
          <w:rFonts w:ascii="Times New Roman" w:hAnsi="Times New Roman"/>
          <w:bCs/>
          <w:iCs/>
          <w:sz w:val="24"/>
          <w:szCs w:val="24"/>
        </w:rPr>
      </w:pPr>
      <w:r w:rsidRPr="0054065B">
        <w:rPr>
          <w:rFonts w:ascii="Times New Roman" w:hAnsi="Times New Roman"/>
          <w:bCs/>
          <w:iCs/>
          <w:sz w:val="24"/>
          <w:szCs w:val="24"/>
        </w:rPr>
        <w:t>Помните!</w:t>
      </w:r>
    </w:p>
    <w:p w:rsidR="002D1C2D" w:rsidRPr="0054065B" w:rsidRDefault="002D1C2D" w:rsidP="0054065B">
      <w:pPr>
        <w:pStyle w:val="NoSpacing"/>
        <w:rPr>
          <w:rFonts w:ascii="Times New Roman" w:hAnsi="Times New Roman"/>
          <w:bCs/>
          <w:iCs/>
          <w:sz w:val="24"/>
          <w:szCs w:val="24"/>
        </w:rPr>
      </w:pPr>
      <w:r w:rsidRPr="0054065B">
        <w:rPr>
          <w:rFonts w:ascii="Times New Roman" w:hAnsi="Times New Roman"/>
          <w:bCs/>
          <w:iCs/>
          <w:sz w:val="24"/>
          <w:szCs w:val="24"/>
        </w:rPr>
        <w:t>Какой ценой завоевано счастье,</w:t>
      </w:r>
    </w:p>
    <w:p w:rsidR="002D1C2D" w:rsidRPr="0054065B" w:rsidRDefault="002D1C2D" w:rsidP="0054065B">
      <w:pPr>
        <w:pStyle w:val="NoSpacing"/>
        <w:rPr>
          <w:rFonts w:ascii="Times New Roman" w:hAnsi="Times New Roman"/>
          <w:bCs/>
          <w:iCs/>
          <w:sz w:val="24"/>
          <w:szCs w:val="24"/>
        </w:rPr>
      </w:pPr>
      <w:r w:rsidRPr="0054065B">
        <w:rPr>
          <w:rFonts w:ascii="Times New Roman" w:hAnsi="Times New Roman"/>
          <w:bCs/>
          <w:iCs/>
          <w:sz w:val="24"/>
          <w:szCs w:val="24"/>
        </w:rPr>
        <w:t>Пожалуйста, помните!</w:t>
      </w:r>
    </w:p>
    <w:p w:rsidR="002D1C2D" w:rsidRPr="0054065B" w:rsidRDefault="002D1C2D" w:rsidP="0054065B">
      <w:pPr>
        <w:pStyle w:val="NoSpacing"/>
        <w:rPr>
          <w:rFonts w:ascii="Times New Roman" w:hAnsi="Times New Roman"/>
          <w:bCs/>
          <w:iCs/>
          <w:sz w:val="24"/>
          <w:szCs w:val="24"/>
        </w:rPr>
      </w:pPr>
      <w:r w:rsidRPr="0054065B">
        <w:rPr>
          <w:rFonts w:ascii="Times New Roman" w:hAnsi="Times New Roman"/>
          <w:bCs/>
          <w:iCs/>
          <w:sz w:val="24"/>
          <w:szCs w:val="24"/>
        </w:rPr>
        <w:t>Песню свою отправляя в полет,</w:t>
      </w:r>
    </w:p>
    <w:p w:rsidR="002D1C2D" w:rsidRPr="0054065B" w:rsidRDefault="002D1C2D" w:rsidP="0054065B">
      <w:pPr>
        <w:pStyle w:val="NoSpacing"/>
        <w:rPr>
          <w:rFonts w:ascii="Times New Roman" w:hAnsi="Times New Roman"/>
          <w:bCs/>
          <w:iCs/>
          <w:sz w:val="24"/>
          <w:szCs w:val="24"/>
        </w:rPr>
      </w:pPr>
      <w:r w:rsidRPr="0054065B">
        <w:rPr>
          <w:rFonts w:ascii="Times New Roman" w:hAnsi="Times New Roman"/>
          <w:bCs/>
          <w:iCs/>
          <w:sz w:val="24"/>
          <w:szCs w:val="24"/>
        </w:rPr>
        <w:t>Помните!</w:t>
      </w:r>
    </w:p>
    <w:p w:rsidR="002D1C2D" w:rsidRPr="0054065B" w:rsidRDefault="002D1C2D" w:rsidP="0054065B">
      <w:pPr>
        <w:pStyle w:val="NoSpacing"/>
        <w:rPr>
          <w:rFonts w:ascii="Times New Roman" w:hAnsi="Times New Roman"/>
          <w:bCs/>
          <w:iCs/>
          <w:sz w:val="24"/>
          <w:szCs w:val="24"/>
        </w:rPr>
      </w:pPr>
      <w:r w:rsidRPr="0054065B">
        <w:rPr>
          <w:rFonts w:ascii="Times New Roman" w:hAnsi="Times New Roman"/>
          <w:bCs/>
          <w:iCs/>
          <w:sz w:val="24"/>
          <w:szCs w:val="24"/>
        </w:rPr>
        <w:t>О тех, кто уже никогда не споет,</w:t>
      </w:r>
    </w:p>
    <w:p w:rsidR="002D1C2D" w:rsidRPr="0054065B" w:rsidRDefault="002D1C2D" w:rsidP="0054065B">
      <w:pPr>
        <w:pStyle w:val="NoSpacing"/>
        <w:rPr>
          <w:rFonts w:ascii="Times New Roman" w:hAnsi="Times New Roman"/>
          <w:bCs/>
          <w:iCs/>
          <w:sz w:val="24"/>
          <w:szCs w:val="24"/>
        </w:rPr>
      </w:pPr>
      <w:r w:rsidRPr="0054065B">
        <w:rPr>
          <w:rFonts w:ascii="Times New Roman" w:hAnsi="Times New Roman"/>
          <w:bCs/>
          <w:iCs/>
          <w:sz w:val="24"/>
          <w:szCs w:val="24"/>
        </w:rPr>
        <w:t>Помните!</w:t>
      </w:r>
    </w:p>
    <w:p w:rsidR="002D1C2D" w:rsidRDefault="002D1C2D" w:rsidP="0054065B">
      <w:pPr>
        <w:pStyle w:val="NoSpacing"/>
        <w:rPr>
          <w:rFonts w:ascii="Times New Roman" w:hAnsi="Times New Roman"/>
          <w:sz w:val="24"/>
          <w:szCs w:val="24"/>
        </w:rPr>
      </w:pPr>
    </w:p>
    <w:p w:rsidR="002D1C2D" w:rsidRPr="00423AC2" w:rsidRDefault="002D1C2D" w:rsidP="00352AD9">
      <w:pPr>
        <w:jc w:val="both"/>
        <w:rPr>
          <w:rFonts w:ascii="Times New Roman" w:hAnsi="Times New Roman"/>
          <w:b/>
          <w:i/>
          <w:color w:val="C00000"/>
          <w:sz w:val="24"/>
          <w:szCs w:val="24"/>
        </w:rPr>
      </w:pPr>
      <w:r w:rsidRPr="003A519C">
        <w:rPr>
          <w:rFonts w:ascii="Times New Roman" w:hAnsi="Times New Roman"/>
          <w:b/>
          <w:sz w:val="24"/>
          <w:szCs w:val="24"/>
        </w:rPr>
        <w:t>Ведущий</w:t>
      </w:r>
      <w:r>
        <w:rPr>
          <w:rFonts w:ascii="Times New Roman" w:hAnsi="Times New Roman"/>
          <w:b/>
          <w:sz w:val="24"/>
          <w:szCs w:val="24"/>
        </w:rPr>
        <w:t xml:space="preserve"> 1. </w:t>
      </w:r>
      <w:r>
        <w:rPr>
          <w:rFonts w:ascii="Times New Roman" w:hAnsi="Times New Roman"/>
          <w:sz w:val="24"/>
          <w:szCs w:val="24"/>
        </w:rPr>
        <w:t xml:space="preserve">В мирное время тоже есть место подвигу!  Среди нас живёт  много </w:t>
      </w:r>
      <w:r w:rsidRPr="00C70014">
        <w:rPr>
          <w:rFonts w:ascii="Times New Roman" w:hAnsi="Times New Roman"/>
          <w:sz w:val="24"/>
          <w:szCs w:val="24"/>
        </w:rPr>
        <w:t xml:space="preserve">простых людей, </w:t>
      </w:r>
      <w:r>
        <w:rPr>
          <w:rFonts w:ascii="Times New Roman" w:hAnsi="Times New Roman"/>
          <w:sz w:val="24"/>
          <w:szCs w:val="24"/>
        </w:rPr>
        <w:t>ежедневный труд которых - защищать</w:t>
      </w:r>
      <w:r w:rsidRPr="00C700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нашу </w:t>
      </w:r>
      <w:r w:rsidRPr="00C70014">
        <w:rPr>
          <w:rFonts w:ascii="Times New Roman" w:hAnsi="Times New Roman"/>
          <w:sz w:val="24"/>
          <w:szCs w:val="24"/>
        </w:rPr>
        <w:t>Родину</w:t>
      </w:r>
      <w:r>
        <w:rPr>
          <w:rFonts w:ascii="Times New Roman" w:hAnsi="Times New Roman"/>
          <w:sz w:val="24"/>
          <w:szCs w:val="24"/>
        </w:rPr>
        <w:t>.</w:t>
      </w:r>
    </w:p>
    <w:p w:rsidR="002D1C2D" w:rsidRDefault="002D1C2D" w:rsidP="00352AD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Ведущий 2</w:t>
      </w:r>
      <w:r w:rsidRPr="00A824B1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824B1">
        <w:rPr>
          <w:rFonts w:ascii="Times New Roman" w:hAnsi="Times New Roman"/>
          <w:sz w:val="24"/>
          <w:szCs w:val="24"/>
        </w:rPr>
        <w:t xml:space="preserve">Много славных </w:t>
      </w:r>
      <w:r>
        <w:rPr>
          <w:rFonts w:ascii="Times New Roman" w:hAnsi="Times New Roman"/>
          <w:sz w:val="24"/>
          <w:szCs w:val="24"/>
        </w:rPr>
        <w:t>побед было на счету наших земляков</w:t>
      </w:r>
      <w:r w:rsidRPr="00A824B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годы Великой Отечественной войны на фронтах сражалось более </w:t>
      </w:r>
      <w:r w:rsidRPr="00352AD9">
        <w:rPr>
          <w:rFonts w:ascii="SegoeUIRegular" w:hAnsi="SegoeUIRegular"/>
          <w:shd w:val="clear" w:color="auto" w:fill="FFFFFF"/>
        </w:rPr>
        <w:t>95 тысяч человек – это каждый третий. Домой не вернулись – 47 тысяч человек</w:t>
      </w:r>
      <w:r w:rsidRPr="00352AD9">
        <w:rPr>
          <w:rFonts w:ascii="Times New Roman" w:hAnsi="Times New Roman"/>
          <w:sz w:val="24"/>
          <w:szCs w:val="24"/>
        </w:rPr>
        <w:t xml:space="preserve"> .</w:t>
      </w:r>
      <w:r w:rsidRPr="00D663B5">
        <w:rPr>
          <w:rFonts w:ascii="Times New Roman" w:hAnsi="Times New Roman"/>
          <w:sz w:val="24"/>
          <w:szCs w:val="24"/>
        </w:rPr>
        <w:t xml:space="preserve"> </w:t>
      </w:r>
      <w:r w:rsidRPr="00486196">
        <w:rPr>
          <w:rFonts w:ascii="Times New Roman" w:hAnsi="Times New Roman"/>
          <w:sz w:val="24"/>
          <w:szCs w:val="24"/>
        </w:rPr>
        <w:t>В пламени вечного огня, величественных мемориалах и скромных обелисках, в произведениях литературы и искусства, в сердцах современников и н</w:t>
      </w:r>
      <w:r>
        <w:rPr>
          <w:rFonts w:ascii="Times New Roman" w:hAnsi="Times New Roman"/>
          <w:sz w:val="24"/>
          <w:szCs w:val="24"/>
        </w:rPr>
        <w:t>аших потомков навсегда сохранит</w:t>
      </w:r>
      <w:r w:rsidRPr="00486196">
        <w:rPr>
          <w:rFonts w:ascii="Times New Roman" w:hAnsi="Times New Roman"/>
          <w:sz w:val="24"/>
          <w:szCs w:val="24"/>
        </w:rPr>
        <w:t>ся память о бессмертных подвигах тех, кто первым поднимался в атаку, кто прикрывал собой от убийственного огня командира, кто стоял насмерть на поле боя, кто не сломался под пытками и не выдал военной тайны</w:t>
      </w:r>
    </w:p>
    <w:p w:rsidR="002D1C2D" w:rsidRPr="001B04F9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11117E">
        <w:rPr>
          <w:rFonts w:ascii="Times New Roman" w:hAnsi="Times New Roman"/>
          <w:b/>
          <w:sz w:val="24"/>
          <w:szCs w:val="24"/>
        </w:rPr>
        <w:t>Чтец 5.</w:t>
      </w:r>
      <w:r>
        <w:rPr>
          <w:rFonts w:ascii="Times New Roman" w:hAnsi="Times New Roman"/>
          <w:sz w:val="24"/>
          <w:szCs w:val="24"/>
        </w:rPr>
        <w:t xml:space="preserve">   </w:t>
      </w:r>
    </w:p>
    <w:p w:rsidR="002D1C2D" w:rsidRPr="003C2990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Высока, высока над землей синева,</w:t>
      </w:r>
    </w:p>
    <w:p w:rsidR="002D1C2D" w:rsidRPr="003C2990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Это мирное небо над Родиной,</w:t>
      </w:r>
    </w:p>
    <w:p w:rsidR="002D1C2D" w:rsidRPr="003C2990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Но простые и строгие слышу слова:</w:t>
      </w:r>
    </w:p>
    <w:p w:rsidR="002D1C2D" w:rsidRPr="003C2990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“Боевым награждается орденом…”</w:t>
      </w:r>
    </w:p>
    <w:p w:rsidR="002D1C2D" w:rsidRPr="003C2990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Это значит, что где-то в ночной тишине</w:t>
      </w:r>
    </w:p>
    <w:p w:rsidR="002D1C2D" w:rsidRPr="003C2990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Злые пули надрывно свистят,</w:t>
      </w:r>
    </w:p>
    <w:p w:rsidR="002D1C2D" w:rsidRPr="003C2990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И что в этой борьбе, как на всякой войне,</w:t>
      </w:r>
    </w:p>
    <w:p w:rsidR="002D1C2D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Жизнь и смерть снова рядом стоят,</w:t>
      </w:r>
    </w:p>
    <w:p w:rsidR="002D1C2D" w:rsidRPr="003C2990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Это значит, что в этом суровом бою</w:t>
      </w:r>
    </w:p>
    <w:p w:rsidR="002D1C2D" w:rsidRPr="003C2990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Твой ровесник, земляк, твой сосед</w:t>
      </w:r>
    </w:p>
    <w:p w:rsidR="002D1C2D" w:rsidRPr="003C2990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Защищает любовь и надежду свою,</w:t>
      </w:r>
    </w:p>
    <w:p w:rsidR="002D1C2D" w:rsidRPr="003C2990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Наших окон приветливый свет.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D1C2D" w:rsidRPr="003C2990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Охраняя все то, чем мы так дорожим,</w:t>
      </w:r>
    </w:p>
    <w:p w:rsidR="002D1C2D" w:rsidRPr="003C2990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Он ведет этот праведный бой.</w:t>
      </w:r>
    </w:p>
    <w:p w:rsidR="002D1C2D" w:rsidRPr="003C2990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Наше счастье и труд, нашу мирную жизнь</w:t>
      </w:r>
    </w:p>
    <w:p w:rsidR="002D1C2D" w:rsidRPr="003C2990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От беды заслоняя собой.</w:t>
      </w:r>
    </w:p>
    <w:p w:rsidR="002D1C2D" w:rsidRPr="003C2990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Высока, высока над землей синева,</w:t>
      </w:r>
    </w:p>
    <w:p w:rsidR="002D1C2D" w:rsidRPr="003C2990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Это мирное небо над Родиной.</w:t>
      </w:r>
    </w:p>
    <w:p w:rsidR="002D1C2D" w:rsidRPr="003C2990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 xml:space="preserve">Но простые и строгие слышим слова: </w:t>
      </w:r>
    </w:p>
    <w:p w:rsidR="002D1C2D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3C2990">
        <w:rPr>
          <w:rFonts w:ascii="Times New Roman" w:hAnsi="Times New Roman"/>
          <w:sz w:val="24"/>
          <w:szCs w:val="24"/>
        </w:rPr>
        <w:t>“Боевым награждается орденом”…</w:t>
      </w:r>
    </w:p>
    <w:p w:rsidR="002D1C2D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2D1C2D" w:rsidRDefault="002D1C2D" w:rsidP="0011117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2D1C2D" w:rsidRPr="00A8604A" w:rsidRDefault="002D1C2D" w:rsidP="00A8604A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30866">
        <w:rPr>
          <w:rFonts w:ascii="Times New Roman" w:hAnsi="Times New Roman"/>
          <w:b/>
          <w:sz w:val="24"/>
          <w:szCs w:val="24"/>
        </w:rPr>
        <w:t>Чтец 6.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D3E27">
        <w:rPr>
          <w:rFonts w:ascii="Times New Roman" w:hAnsi="Times New Roman"/>
          <w:sz w:val="24"/>
          <w:szCs w:val="24"/>
        </w:rPr>
        <w:t>Война – явление страшное, жестокое. Но пока существуют на Земле злоба, ненависть, будут существовать и войны, которые наносят раны людям, уносят из жизни сыновей. Российским людям свойственна особая любовь к родному краю, к месту, где они выросли, к своей Родине. Эта любовь испокон века проявляется в их готовности защищать, не жалея жизни, свое Отечество.</w:t>
      </w:r>
    </w:p>
    <w:p w:rsidR="002D1C2D" w:rsidRDefault="002D1C2D" w:rsidP="005E4E93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6D3E27">
        <w:rPr>
          <w:rFonts w:ascii="Times New Roman" w:hAnsi="Times New Roman"/>
          <w:sz w:val="24"/>
          <w:szCs w:val="24"/>
        </w:rPr>
        <w:t>В русском народе живет убеждение, что истинный человек и сын Отечества есть одно и то же. Патриотизм, любовь к Родине, преданность ей, стремление защищать ее от врагов, своими делами служить ее интересам – чувство велико</w:t>
      </w:r>
      <w:r>
        <w:rPr>
          <w:rFonts w:ascii="Times New Roman" w:hAnsi="Times New Roman"/>
          <w:sz w:val="24"/>
          <w:szCs w:val="24"/>
        </w:rPr>
        <w:t>е и необходимое, чувство долга.</w:t>
      </w:r>
    </w:p>
    <w:p w:rsidR="002D1C2D" w:rsidRDefault="002D1C2D" w:rsidP="005E4E93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1C2D" w:rsidRDefault="002D1C2D" w:rsidP="00D663B5">
      <w:pPr>
        <w:pStyle w:val="HTMLPreformatted"/>
        <w:rPr>
          <w:rFonts w:ascii="Tahoma" w:hAnsi="Tahoma" w:cs="Tahoma"/>
          <w:color w:val="000000"/>
          <w:sz w:val="27"/>
          <w:szCs w:val="27"/>
        </w:rPr>
      </w:pPr>
      <w:r>
        <w:rPr>
          <w:rFonts w:ascii="Times New Roman" w:hAnsi="Times New Roman"/>
          <w:sz w:val="24"/>
          <w:szCs w:val="24"/>
        </w:rPr>
        <w:t>Песня Защитники Отечества</w:t>
      </w: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  <w:r w:rsidRPr="00D663B5">
        <w:rPr>
          <w:rFonts w:ascii="Times New Roman" w:hAnsi="Times New Roman" w:cs="Tahoma"/>
          <w:color w:val="000000"/>
          <w:sz w:val="24"/>
          <w:szCs w:val="27"/>
        </w:rPr>
        <w:t>Звёзды на погонах ярко светятся,</w:t>
      </w: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  <w:r w:rsidRPr="00D663B5">
        <w:rPr>
          <w:rFonts w:ascii="Times New Roman" w:hAnsi="Times New Roman" w:cs="Tahoma"/>
          <w:color w:val="000000"/>
          <w:sz w:val="24"/>
          <w:szCs w:val="27"/>
        </w:rPr>
        <w:t>Снова ветераны надели ордена,</w:t>
      </w: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  <w:r w:rsidRPr="00D663B5">
        <w:rPr>
          <w:rFonts w:ascii="Times New Roman" w:hAnsi="Times New Roman" w:cs="Tahoma"/>
          <w:color w:val="000000"/>
          <w:sz w:val="24"/>
          <w:szCs w:val="27"/>
        </w:rPr>
        <w:t>Славим мы сегодня защитников отечества,</w:t>
      </w: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  <w:r w:rsidRPr="00D663B5">
        <w:rPr>
          <w:rFonts w:ascii="Times New Roman" w:hAnsi="Times New Roman" w:cs="Tahoma"/>
          <w:color w:val="000000"/>
          <w:sz w:val="24"/>
          <w:szCs w:val="27"/>
        </w:rPr>
        <w:t>С нами - вся Россия, великая страна.</w:t>
      </w: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  <w:r w:rsidRPr="00D663B5">
        <w:rPr>
          <w:rFonts w:ascii="Times New Roman" w:hAnsi="Times New Roman" w:cs="Tahoma"/>
          <w:color w:val="000000"/>
          <w:sz w:val="24"/>
          <w:szCs w:val="27"/>
        </w:rPr>
        <w:t>Славим мы героев, берегущих мир.</w:t>
      </w: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  <w:r w:rsidRPr="00D663B5">
        <w:rPr>
          <w:rFonts w:ascii="Times New Roman" w:hAnsi="Times New Roman" w:cs="Tahoma"/>
          <w:color w:val="000000"/>
          <w:sz w:val="24"/>
          <w:szCs w:val="27"/>
        </w:rPr>
        <w:t>Тех, кому дороже честь, а не мундир.</w:t>
      </w: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  <w:r w:rsidRPr="00D663B5">
        <w:rPr>
          <w:rFonts w:ascii="Times New Roman" w:hAnsi="Times New Roman" w:cs="Tahoma"/>
          <w:color w:val="000000"/>
          <w:sz w:val="24"/>
          <w:szCs w:val="27"/>
        </w:rPr>
        <w:t>Перед всеми воинами огненных времён</w:t>
      </w: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  <w:r w:rsidRPr="00D663B5">
        <w:rPr>
          <w:rFonts w:ascii="Times New Roman" w:hAnsi="Times New Roman" w:cs="Tahoma"/>
          <w:color w:val="000000"/>
          <w:sz w:val="24"/>
          <w:szCs w:val="27"/>
        </w:rPr>
        <w:t>Мы склоняем головы, низкий Вам поклон!!!</w:t>
      </w: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  <w:r w:rsidRPr="00D663B5">
        <w:rPr>
          <w:rFonts w:ascii="Times New Roman" w:hAnsi="Times New Roman" w:cs="Tahoma"/>
          <w:color w:val="000000"/>
          <w:sz w:val="24"/>
          <w:szCs w:val="27"/>
        </w:rPr>
        <w:t>Припев:2 раза</w:t>
      </w: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  <w:r w:rsidRPr="00D663B5">
        <w:rPr>
          <w:rFonts w:ascii="Times New Roman" w:hAnsi="Times New Roman" w:cs="Tahoma"/>
          <w:color w:val="000000"/>
          <w:sz w:val="24"/>
          <w:szCs w:val="27"/>
        </w:rPr>
        <w:t xml:space="preserve">Защитники отечества – </w:t>
      </w: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  <w:r w:rsidRPr="00D663B5">
        <w:rPr>
          <w:rFonts w:ascii="Times New Roman" w:hAnsi="Times New Roman" w:cs="Tahoma"/>
          <w:color w:val="000000"/>
          <w:sz w:val="24"/>
          <w:szCs w:val="27"/>
        </w:rPr>
        <w:t>России верные сыны!</w:t>
      </w: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  <w:r w:rsidRPr="00D663B5">
        <w:rPr>
          <w:rFonts w:ascii="Times New Roman" w:hAnsi="Times New Roman" w:cs="Tahoma"/>
          <w:color w:val="000000"/>
          <w:sz w:val="24"/>
          <w:szCs w:val="27"/>
        </w:rPr>
        <w:t xml:space="preserve">Защитники отечества – </w:t>
      </w: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  <w:r w:rsidRPr="00D663B5">
        <w:rPr>
          <w:rFonts w:ascii="Times New Roman" w:hAnsi="Times New Roman" w:cs="Tahoma"/>
          <w:color w:val="000000"/>
          <w:sz w:val="24"/>
          <w:szCs w:val="27"/>
        </w:rPr>
        <w:t>Надежный щит своей страны!</w:t>
      </w: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  <w:r w:rsidRPr="00D663B5">
        <w:rPr>
          <w:rFonts w:ascii="Times New Roman" w:hAnsi="Times New Roman" w:cs="Tahoma"/>
          <w:color w:val="000000"/>
          <w:sz w:val="24"/>
          <w:szCs w:val="27"/>
        </w:rPr>
        <w:t>И нет надежней вашего содружества</w:t>
      </w: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  <w:r w:rsidRPr="00D663B5">
        <w:rPr>
          <w:rFonts w:ascii="Times New Roman" w:hAnsi="Times New Roman" w:cs="Tahoma"/>
          <w:color w:val="000000"/>
          <w:sz w:val="24"/>
          <w:szCs w:val="27"/>
        </w:rPr>
        <w:t>Каждый день на службе, каждый день в бою.</w:t>
      </w: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  <w:r w:rsidRPr="00D663B5">
        <w:rPr>
          <w:rFonts w:ascii="Times New Roman" w:hAnsi="Times New Roman" w:cs="Tahoma"/>
          <w:color w:val="000000"/>
          <w:sz w:val="24"/>
          <w:szCs w:val="27"/>
        </w:rPr>
        <w:t>Даже в трудный час, не теряя мужества,</w:t>
      </w:r>
    </w:p>
    <w:p w:rsidR="002D1C2D" w:rsidRPr="00D663B5" w:rsidRDefault="002D1C2D" w:rsidP="00D663B5">
      <w:pPr>
        <w:pStyle w:val="HTMLPreformatted"/>
        <w:rPr>
          <w:rFonts w:ascii="Times New Roman" w:hAnsi="Times New Roman" w:cs="Tahoma"/>
          <w:color w:val="000000"/>
          <w:sz w:val="24"/>
          <w:szCs w:val="27"/>
        </w:rPr>
      </w:pPr>
      <w:r w:rsidRPr="00D663B5">
        <w:rPr>
          <w:rFonts w:ascii="Times New Roman" w:hAnsi="Times New Roman" w:cs="Tahoma"/>
          <w:color w:val="000000"/>
          <w:sz w:val="24"/>
          <w:szCs w:val="27"/>
        </w:rPr>
        <w:t>Грудью защитите родину свою.</w:t>
      </w:r>
    </w:p>
    <w:p w:rsidR="002D1C2D" w:rsidRPr="00D663B5" w:rsidRDefault="002D1C2D" w:rsidP="00D663B5">
      <w:pPr>
        <w:pStyle w:val="HTMLPreformatted"/>
        <w:rPr>
          <w:rFonts w:ascii="Times New Roman" w:hAnsi="Times New Roman"/>
          <w:color w:val="000000"/>
          <w:sz w:val="24"/>
        </w:rPr>
      </w:pPr>
      <w:r w:rsidRPr="00D663B5">
        <w:rPr>
          <w:rFonts w:ascii="Times New Roman" w:hAnsi="Times New Roman" w:cs="Tahoma"/>
          <w:color w:val="000000"/>
          <w:sz w:val="24"/>
          <w:szCs w:val="27"/>
        </w:rPr>
        <w:t>Припев:</w:t>
      </w:r>
    </w:p>
    <w:p w:rsidR="002D1C2D" w:rsidRDefault="002D1C2D" w:rsidP="0016047A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2D1C2D" w:rsidRPr="005E4E93" w:rsidRDefault="002D1C2D" w:rsidP="0016047A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2D1C2D" w:rsidRDefault="002D1C2D" w:rsidP="000F46C5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0F46C5">
        <w:rPr>
          <w:rFonts w:ascii="Times New Roman" w:hAnsi="Times New Roman"/>
          <w:b/>
          <w:sz w:val="24"/>
          <w:szCs w:val="24"/>
        </w:rPr>
        <w:t xml:space="preserve">Ведущий.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Армия делает из мальчишек настоящих  мужчин – наших защитников. </w:t>
      </w:r>
      <w:r w:rsidRPr="00F72C1C">
        <w:rPr>
          <w:rFonts w:ascii="Times New Roman" w:hAnsi="Times New Roman"/>
          <w:sz w:val="24"/>
          <w:szCs w:val="24"/>
        </w:rPr>
        <w:t xml:space="preserve">Пройдут годы. Многое со временем, возможно, забудется. Канут в небытие нынешние дискуссии о том, кто прав, кто виноват в этих </w:t>
      </w:r>
      <w:r>
        <w:rPr>
          <w:rFonts w:ascii="Times New Roman" w:hAnsi="Times New Roman"/>
          <w:sz w:val="24"/>
          <w:szCs w:val="24"/>
        </w:rPr>
        <w:t xml:space="preserve">страшных </w:t>
      </w:r>
      <w:r w:rsidRPr="00F72C1C">
        <w:rPr>
          <w:rFonts w:ascii="Times New Roman" w:hAnsi="Times New Roman"/>
          <w:sz w:val="24"/>
          <w:szCs w:val="24"/>
        </w:rPr>
        <w:t>войнах. Но останутся стихи и песни, рожденные на войне, рассказывающие о силе духа и мужестве наших солдат.</w:t>
      </w:r>
    </w:p>
    <w:p w:rsidR="002D1C2D" w:rsidRDefault="002D1C2D" w:rsidP="000F46C5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2D1C2D" w:rsidRDefault="002D1C2D" w:rsidP="00307DA2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F72C1C">
        <w:rPr>
          <w:rFonts w:ascii="Times New Roman" w:hAnsi="Times New Roman"/>
          <w:sz w:val="24"/>
          <w:szCs w:val="24"/>
        </w:rPr>
        <w:t>Война – это противоестественно. Эта простая истина должна с</w:t>
      </w:r>
      <w:r>
        <w:rPr>
          <w:rFonts w:ascii="Times New Roman" w:hAnsi="Times New Roman"/>
          <w:sz w:val="24"/>
          <w:szCs w:val="24"/>
        </w:rPr>
        <w:t xml:space="preserve">тать смыслом жизни всех людей. Мы все хотим </w:t>
      </w:r>
      <w:r w:rsidRPr="00F72C1C">
        <w:rPr>
          <w:rFonts w:ascii="Times New Roman" w:hAnsi="Times New Roman"/>
          <w:sz w:val="24"/>
          <w:szCs w:val="24"/>
        </w:rPr>
        <w:t xml:space="preserve"> жить под мирным небом.</w:t>
      </w:r>
    </w:p>
    <w:p w:rsidR="002D1C2D" w:rsidRPr="00D663B5" w:rsidRDefault="002D1C2D" w:rsidP="00307DA2">
      <w:pPr>
        <w:pStyle w:val="NoSpacing"/>
        <w:jc w:val="both"/>
        <w:rPr>
          <w:rFonts w:ascii="Times New Roman" w:hAnsi="Times New Roman"/>
          <w:sz w:val="24"/>
          <w:szCs w:val="24"/>
        </w:rPr>
        <w:sectPr w:rsidR="002D1C2D" w:rsidRPr="00D663B5" w:rsidSect="001C3665">
          <w:pgSz w:w="11906" w:h="16838"/>
          <w:pgMar w:top="1134" w:right="907" w:bottom="1134" w:left="1134" w:header="709" w:footer="709" w:gutter="0"/>
          <w:cols w:space="708"/>
          <w:docGrid w:linePitch="360"/>
        </w:sectPr>
      </w:pPr>
    </w:p>
    <w:p w:rsidR="002D1C2D" w:rsidRDefault="002D1C2D" w:rsidP="00D663B5">
      <w:pPr>
        <w:rPr>
          <w:b/>
          <w:sz w:val="28"/>
          <w:szCs w:val="28"/>
        </w:rPr>
      </w:pPr>
      <w:r w:rsidRPr="00DD4D6E">
        <w:rPr>
          <w:b/>
          <w:sz w:val="28"/>
          <w:szCs w:val="28"/>
        </w:rPr>
        <w:t>Слово об Отчизне</w:t>
      </w:r>
    </w:p>
    <w:p w:rsidR="002D1C2D" w:rsidRDefault="002D1C2D" w:rsidP="00511324">
      <w:pPr>
        <w:pStyle w:val="NoSpacing"/>
        <w:sectPr w:rsidR="002D1C2D" w:rsidSect="0051132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2D1C2D" w:rsidRDefault="002D1C2D" w:rsidP="00511324">
      <w:pPr>
        <w:pStyle w:val="NoSpacing"/>
      </w:pPr>
      <w:r w:rsidRPr="00DD4D6E">
        <w:t>Любимая отчизна,</w:t>
      </w:r>
    </w:p>
    <w:p w:rsidR="002D1C2D" w:rsidRDefault="002D1C2D" w:rsidP="00511324">
      <w:pPr>
        <w:pStyle w:val="NoSpacing"/>
      </w:pPr>
      <w:r>
        <w:t>Родная наша мать!</w:t>
      </w:r>
    </w:p>
    <w:p w:rsidR="002D1C2D" w:rsidRDefault="002D1C2D" w:rsidP="00511324">
      <w:pPr>
        <w:pStyle w:val="NoSpacing"/>
      </w:pPr>
      <w:r>
        <w:t>Каким высоким словом</w:t>
      </w:r>
    </w:p>
    <w:p w:rsidR="002D1C2D" w:rsidRDefault="002D1C2D" w:rsidP="00511324">
      <w:pPr>
        <w:pStyle w:val="NoSpacing"/>
      </w:pPr>
      <w:r>
        <w:t>Мне подвиг твой назвать?</w:t>
      </w:r>
    </w:p>
    <w:p w:rsidR="002D1C2D" w:rsidRDefault="002D1C2D" w:rsidP="00511324">
      <w:pPr>
        <w:pStyle w:val="NoSpacing"/>
      </w:pPr>
      <w:r>
        <w:t>Какой великой славой</w:t>
      </w:r>
    </w:p>
    <w:p w:rsidR="002D1C2D" w:rsidRDefault="002D1C2D" w:rsidP="00511324">
      <w:pPr>
        <w:pStyle w:val="NoSpacing"/>
      </w:pPr>
      <w:r>
        <w:t>Венчать твои дела?</w:t>
      </w:r>
    </w:p>
    <w:p w:rsidR="002D1C2D" w:rsidRDefault="002D1C2D" w:rsidP="00511324">
      <w:pPr>
        <w:pStyle w:val="NoSpacing"/>
      </w:pPr>
      <w:r>
        <w:t>Какой измерить мерой –</w:t>
      </w:r>
    </w:p>
    <w:p w:rsidR="002D1C2D" w:rsidRDefault="002D1C2D" w:rsidP="00511324">
      <w:pPr>
        <w:pStyle w:val="NoSpacing"/>
      </w:pPr>
      <w:r>
        <w:t>Что ты перенесла?..</w:t>
      </w:r>
    </w:p>
    <w:p w:rsidR="002D1C2D" w:rsidRDefault="002D1C2D" w:rsidP="00511324">
      <w:pPr>
        <w:pStyle w:val="NoSpacing"/>
      </w:pPr>
    </w:p>
    <w:p w:rsidR="002D1C2D" w:rsidRDefault="002D1C2D" w:rsidP="00511324">
      <w:pPr>
        <w:pStyle w:val="NoSpacing"/>
      </w:pPr>
      <w:r>
        <w:t>В годину испытаний,</w:t>
      </w:r>
    </w:p>
    <w:p w:rsidR="002D1C2D" w:rsidRDefault="002D1C2D" w:rsidP="00511324">
      <w:pPr>
        <w:pStyle w:val="NoSpacing"/>
      </w:pPr>
      <w:r>
        <w:t>В боях с ордой громил,</w:t>
      </w:r>
    </w:p>
    <w:p w:rsidR="002D1C2D" w:rsidRDefault="002D1C2D" w:rsidP="00511324">
      <w:pPr>
        <w:pStyle w:val="NoSpacing"/>
      </w:pPr>
      <w:r>
        <w:t>Спасла ты, заслонила</w:t>
      </w:r>
    </w:p>
    <w:p w:rsidR="002D1C2D" w:rsidRDefault="002D1C2D" w:rsidP="00511324">
      <w:pPr>
        <w:pStyle w:val="NoSpacing"/>
      </w:pPr>
      <w:r>
        <w:t>От гибели весь мир.</w:t>
      </w:r>
    </w:p>
    <w:p w:rsidR="002D1C2D" w:rsidRDefault="002D1C2D" w:rsidP="00511324">
      <w:pPr>
        <w:pStyle w:val="NoSpacing"/>
      </w:pPr>
      <w:r>
        <w:t>Сыны твои бесстрашно</w:t>
      </w:r>
    </w:p>
    <w:p w:rsidR="002D1C2D" w:rsidRDefault="002D1C2D" w:rsidP="00511324">
      <w:pPr>
        <w:pStyle w:val="NoSpacing"/>
      </w:pPr>
      <w:r>
        <w:t>Врывались в самый ад,</w:t>
      </w:r>
    </w:p>
    <w:p w:rsidR="002D1C2D" w:rsidRDefault="002D1C2D" w:rsidP="00511324">
      <w:pPr>
        <w:pStyle w:val="NoSpacing"/>
      </w:pPr>
      <w:r>
        <w:t>Ложилися под танки,</w:t>
      </w:r>
    </w:p>
    <w:p w:rsidR="002D1C2D" w:rsidRDefault="002D1C2D" w:rsidP="00511324">
      <w:pPr>
        <w:pStyle w:val="NoSpacing"/>
      </w:pPr>
      <w:r>
        <w:t>Со связками гранат;</w:t>
      </w:r>
    </w:p>
    <w:p w:rsidR="002D1C2D" w:rsidRDefault="002D1C2D" w:rsidP="00511324">
      <w:pPr>
        <w:pStyle w:val="NoSpacing"/>
      </w:pPr>
      <w:r>
        <w:t>В горящем самолете</w:t>
      </w:r>
    </w:p>
    <w:p w:rsidR="002D1C2D" w:rsidRDefault="002D1C2D" w:rsidP="00511324">
      <w:pPr>
        <w:pStyle w:val="NoSpacing"/>
      </w:pPr>
      <w:r>
        <w:t>Бросались с облаков</w:t>
      </w:r>
    </w:p>
    <w:p w:rsidR="002D1C2D" w:rsidRDefault="002D1C2D" w:rsidP="00511324">
      <w:pPr>
        <w:pStyle w:val="NoSpacing"/>
      </w:pPr>
      <w:r>
        <w:t>На пыльные дороги,</w:t>
      </w:r>
    </w:p>
    <w:p w:rsidR="002D1C2D" w:rsidRDefault="002D1C2D" w:rsidP="00511324">
      <w:pPr>
        <w:pStyle w:val="NoSpacing"/>
      </w:pPr>
      <w:r>
        <w:t>На головы врагов;</w:t>
      </w:r>
    </w:p>
    <w:p w:rsidR="002D1C2D" w:rsidRDefault="002D1C2D" w:rsidP="00511324">
      <w:pPr>
        <w:pStyle w:val="NoSpacing"/>
      </w:pPr>
      <w:r>
        <w:t>Наваливались грудью</w:t>
      </w:r>
    </w:p>
    <w:p w:rsidR="002D1C2D" w:rsidRDefault="002D1C2D" w:rsidP="00511324">
      <w:pPr>
        <w:pStyle w:val="NoSpacing"/>
      </w:pPr>
      <w:r>
        <w:t>На вражий пулемет,</w:t>
      </w:r>
    </w:p>
    <w:p w:rsidR="002D1C2D" w:rsidRDefault="002D1C2D" w:rsidP="00511324">
      <w:pPr>
        <w:pStyle w:val="NoSpacing"/>
      </w:pPr>
      <w:r>
        <w:t>В боях стояли насмерть</w:t>
      </w:r>
    </w:p>
    <w:p w:rsidR="002D1C2D" w:rsidRDefault="002D1C2D" w:rsidP="00511324">
      <w:pPr>
        <w:pStyle w:val="NoSpacing"/>
      </w:pPr>
      <w:r>
        <w:t>У речек, у высот…</w:t>
      </w:r>
    </w:p>
    <w:p w:rsidR="002D1C2D" w:rsidRDefault="002D1C2D" w:rsidP="00511324">
      <w:pPr>
        <w:pStyle w:val="NoSpacing"/>
      </w:pPr>
    </w:p>
    <w:p w:rsidR="002D1C2D" w:rsidRDefault="002D1C2D" w:rsidP="00511324">
      <w:pPr>
        <w:pStyle w:val="NoSpacing"/>
      </w:pPr>
      <w:r>
        <w:t>Скажи: сколько ж, сколько</w:t>
      </w:r>
    </w:p>
    <w:p w:rsidR="002D1C2D" w:rsidRDefault="002D1C2D" w:rsidP="00511324">
      <w:pPr>
        <w:pStyle w:val="NoSpacing"/>
      </w:pPr>
      <w:r>
        <w:t>Ты не спала ночей</w:t>
      </w:r>
    </w:p>
    <w:p w:rsidR="002D1C2D" w:rsidRDefault="002D1C2D" w:rsidP="00511324">
      <w:pPr>
        <w:pStyle w:val="NoSpacing"/>
      </w:pPr>
      <w:r>
        <w:t>В боях, цехах, в забоях,</w:t>
      </w:r>
    </w:p>
    <w:p w:rsidR="002D1C2D" w:rsidRDefault="002D1C2D" w:rsidP="00511324">
      <w:pPr>
        <w:pStyle w:val="NoSpacing"/>
      </w:pPr>
      <w:r>
        <w:t>У доменных печей.</w:t>
      </w:r>
    </w:p>
    <w:p w:rsidR="002D1C2D" w:rsidRDefault="002D1C2D" w:rsidP="00511324">
      <w:pPr>
        <w:pStyle w:val="NoSpacing"/>
      </w:pPr>
      <w:r>
        <w:t xml:space="preserve">По твоему призыву </w:t>
      </w:r>
    </w:p>
    <w:p w:rsidR="002D1C2D" w:rsidRDefault="002D1C2D" w:rsidP="00511324">
      <w:pPr>
        <w:pStyle w:val="NoSpacing"/>
      </w:pPr>
      <w:r>
        <w:t>Работал стар и млад,-</w:t>
      </w:r>
    </w:p>
    <w:p w:rsidR="002D1C2D" w:rsidRDefault="002D1C2D" w:rsidP="00511324">
      <w:pPr>
        <w:pStyle w:val="NoSpacing"/>
      </w:pPr>
      <w:r>
        <w:t>Ты сеяла и жала,</w:t>
      </w:r>
    </w:p>
    <w:p w:rsidR="002D1C2D" w:rsidRDefault="002D1C2D" w:rsidP="00511324">
      <w:pPr>
        <w:pStyle w:val="NoSpacing"/>
      </w:pPr>
      <w:r>
        <w:t>И плавила металл;</w:t>
      </w:r>
    </w:p>
    <w:p w:rsidR="002D1C2D" w:rsidRDefault="002D1C2D" w:rsidP="00511324">
      <w:pPr>
        <w:pStyle w:val="NoSpacing"/>
      </w:pPr>
      <w:r>
        <w:t>Рубила в шахтах уголь,</w:t>
      </w:r>
    </w:p>
    <w:p w:rsidR="002D1C2D" w:rsidRDefault="002D1C2D" w:rsidP="00511324">
      <w:pPr>
        <w:pStyle w:val="NoSpacing"/>
      </w:pPr>
      <w:r>
        <w:t>Валила на земь лес,</w:t>
      </w:r>
    </w:p>
    <w:p w:rsidR="002D1C2D" w:rsidRDefault="002D1C2D" w:rsidP="00511324">
      <w:pPr>
        <w:pStyle w:val="NoSpacing"/>
      </w:pPr>
      <w:r>
        <w:t>Заводы возводила,</w:t>
      </w:r>
    </w:p>
    <w:p w:rsidR="002D1C2D" w:rsidRDefault="002D1C2D" w:rsidP="00511324">
      <w:pPr>
        <w:pStyle w:val="NoSpacing"/>
      </w:pPr>
      <w:r>
        <w:t>Сдвигала горы с мест…</w:t>
      </w:r>
    </w:p>
    <w:p w:rsidR="002D1C2D" w:rsidRDefault="002D1C2D" w:rsidP="00511324">
      <w:pPr>
        <w:pStyle w:val="NoSpacing"/>
      </w:pPr>
    </w:p>
    <w:p w:rsidR="002D1C2D" w:rsidRDefault="002D1C2D" w:rsidP="00511324">
      <w:pPr>
        <w:pStyle w:val="NoSpacing"/>
      </w:pPr>
      <w:r>
        <w:t>Никто в твоем величье</w:t>
      </w:r>
    </w:p>
    <w:p w:rsidR="002D1C2D" w:rsidRDefault="002D1C2D" w:rsidP="00511324">
      <w:pPr>
        <w:pStyle w:val="NoSpacing"/>
      </w:pPr>
      <w:r>
        <w:t>Во веки не вставал!</w:t>
      </w:r>
    </w:p>
    <w:p w:rsidR="002D1C2D" w:rsidRDefault="002D1C2D" w:rsidP="00511324">
      <w:pPr>
        <w:pStyle w:val="NoSpacing"/>
      </w:pPr>
      <w:r>
        <w:t>Ты выше всякой славы,</w:t>
      </w:r>
    </w:p>
    <w:p w:rsidR="002D1C2D" w:rsidRDefault="002D1C2D" w:rsidP="00511324">
      <w:pPr>
        <w:pStyle w:val="NoSpacing"/>
      </w:pPr>
      <w:r>
        <w:t>Достойней всех похвал.</w:t>
      </w:r>
    </w:p>
    <w:p w:rsidR="002D1C2D" w:rsidRDefault="002D1C2D" w:rsidP="00511324">
      <w:pPr>
        <w:pStyle w:val="NoSpacing"/>
      </w:pPr>
      <w:r>
        <w:t>И все народы мира,</w:t>
      </w:r>
    </w:p>
    <w:p w:rsidR="002D1C2D" w:rsidRDefault="002D1C2D" w:rsidP="00511324">
      <w:pPr>
        <w:pStyle w:val="NoSpacing"/>
      </w:pPr>
      <w:r>
        <w:t>Что с нами шли в борьбе,</w:t>
      </w:r>
    </w:p>
    <w:p w:rsidR="002D1C2D" w:rsidRDefault="002D1C2D" w:rsidP="00511324">
      <w:pPr>
        <w:pStyle w:val="NoSpacing"/>
      </w:pPr>
      <w:r>
        <w:t>Придут  и благодарно</w:t>
      </w:r>
    </w:p>
    <w:p w:rsidR="002D1C2D" w:rsidRDefault="002D1C2D" w:rsidP="00511324">
      <w:pPr>
        <w:pStyle w:val="NoSpacing"/>
      </w:pPr>
      <w:r>
        <w:t>Поклонятся тебе:</w:t>
      </w:r>
    </w:p>
    <w:p w:rsidR="002D1C2D" w:rsidRDefault="002D1C2D" w:rsidP="00511324">
      <w:pPr>
        <w:pStyle w:val="NoSpacing"/>
      </w:pPr>
      <w:r>
        <w:t>Поклонятся всем сердцем</w:t>
      </w:r>
    </w:p>
    <w:p w:rsidR="002D1C2D" w:rsidRDefault="002D1C2D" w:rsidP="00511324">
      <w:pPr>
        <w:pStyle w:val="NoSpacing"/>
      </w:pPr>
      <w:r>
        <w:t>За все твои дела,</w:t>
      </w:r>
    </w:p>
    <w:p w:rsidR="002D1C2D" w:rsidRDefault="002D1C2D" w:rsidP="00511324">
      <w:pPr>
        <w:pStyle w:val="NoSpacing"/>
      </w:pPr>
      <w:r>
        <w:t>За подвиг твой бессмертный,</w:t>
      </w:r>
    </w:p>
    <w:p w:rsidR="002D1C2D" w:rsidRDefault="002D1C2D" w:rsidP="00511324">
      <w:pPr>
        <w:pStyle w:val="NoSpacing"/>
      </w:pPr>
      <w:r>
        <w:t>За все, что ты снесла.</w:t>
      </w:r>
    </w:p>
    <w:p w:rsidR="002D1C2D" w:rsidRDefault="002D1C2D" w:rsidP="00511324">
      <w:pPr>
        <w:pStyle w:val="NoSpacing"/>
      </w:pPr>
      <w:r>
        <w:t>За то, что жизнь и правду</w:t>
      </w:r>
    </w:p>
    <w:p w:rsidR="002D1C2D" w:rsidRDefault="002D1C2D" w:rsidP="00511324">
      <w:pPr>
        <w:pStyle w:val="NoSpacing"/>
      </w:pPr>
      <w:r>
        <w:t>Сумела отстоять,</w:t>
      </w:r>
    </w:p>
    <w:p w:rsidR="002D1C2D" w:rsidRDefault="002D1C2D" w:rsidP="00511324">
      <w:pPr>
        <w:pStyle w:val="NoSpacing"/>
      </w:pPr>
      <w:r>
        <w:t>Любимая Отчизна-</w:t>
      </w:r>
    </w:p>
    <w:p w:rsidR="002D1C2D" w:rsidRPr="00511324" w:rsidRDefault="002D1C2D" w:rsidP="00511324">
      <w:pPr>
        <w:pStyle w:val="NoSpacing"/>
        <w:sectPr w:rsidR="002D1C2D" w:rsidRPr="00511324" w:rsidSect="00511324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  <w:r>
        <w:t>Родная наша мать</w:t>
      </w:r>
    </w:p>
    <w:p w:rsidR="002D1C2D" w:rsidRDefault="002D1C2D" w:rsidP="00511324">
      <w:pPr>
        <w:spacing w:after="0"/>
        <w:rPr>
          <w:rFonts w:ascii="Times New Roman" w:hAnsi="Times New Roman"/>
          <w:b/>
          <w:sz w:val="32"/>
          <w:szCs w:val="32"/>
        </w:rPr>
        <w:sectPr w:rsidR="002D1C2D" w:rsidSect="001C3665">
          <w:pgSz w:w="11906" w:h="16838"/>
          <w:pgMar w:top="1134" w:right="907" w:bottom="1134" w:left="1134" w:header="709" w:footer="709" w:gutter="0"/>
          <w:cols w:space="708"/>
          <w:docGrid w:linePitch="360"/>
        </w:sectPr>
      </w:pPr>
    </w:p>
    <w:p w:rsidR="002D1C2D" w:rsidRDefault="002D1C2D" w:rsidP="00511324">
      <w:pPr>
        <w:spacing w:after="0"/>
        <w:rPr>
          <w:sz w:val="24"/>
          <w:szCs w:val="24"/>
        </w:rPr>
      </w:pPr>
    </w:p>
    <w:p w:rsidR="002D1C2D" w:rsidRDefault="002D1C2D" w:rsidP="00511324">
      <w:pPr>
        <w:spacing w:after="0"/>
        <w:rPr>
          <w:sz w:val="24"/>
          <w:szCs w:val="24"/>
        </w:rPr>
      </w:pPr>
    </w:p>
    <w:p w:rsidR="002D1C2D" w:rsidRDefault="002D1C2D" w:rsidP="00511324">
      <w:pPr>
        <w:spacing w:after="0"/>
        <w:rPr>
          <w:sz w:val="24"/>
          <w:szCs w:val="24"/>
        </w:rPr>
      </w:pPr>
    </w:p>
    <w:p w:rsidR="002D1C2D" w:rsidRDefault="002D1C2D" w:rsidP="00511324">
      <w:pPr>
        <w:spacing w:after="0"/>
        <w:rPr>
          <w:sz w:val="24"/>
          <w:szCs w:val="24"/>
        </w:rPr>
      </w:pPr>
    </w:p>
    <w:p w:rsidR="002D1C2D" w:rsidRDefault="002D1C2D" w:rsidP="00511324">
      <w:pPr>
        <w:spacing w:after="0"/>
        <w:rPr>
          <w:sz w:val="24"/>
          <w:szCs w:val="24"/>
        </w:rPr>
      </w:pPr>
    </w:p>
    <w:p w:rsidR="002D1C2D" w:rsidRPr="0008594A" w:rsidRDefault="002D1C2D" w:rsidP="006D3E27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sectPr w:rsidR="002D1C2D" w:rsidRPr="0008594A" w:rsidSect="00511324">
      <w:type w:val="continuous"/>
      <w:pgSz w:w="11906" w:h="16838"/>
      <w:pgMar w:top="1134" w:right="9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UI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7A8B"/>
    <w:rsid w:val="000074F4"/>
    <w:rsid w:val="0008594A"/>
    <w:rsid w:val="00090018"/>
    <w:rsid w:val="000A31F2"/>
    <w:rsid w:val="000F46C5"/>
    <w:rsid w:val="0011117E"/>
    <w:rsid w:val="00137C04"/>
    <w:rsid w:val="0016047A"/>
    <w:rsid w:val="001B04F9"/>
    <w:rsid w:val="001C3665"/>
    <w:rsid w:val="001D41EE"/>
    <w:rsid w:val="001D7C0E"/>
    <w:rsid w:val="002D1C2D"/>
    <w:rsid w:val="002F4891"/>
    <w:rsid w:val="00307DA2"/>
    <w:rsid w:val="00351915"/>
    <w:rsid w:val="00352AD9"/>
    <w:rsid w:val="00361CD6"/>
    <w:rsid w:val="00375450"/>
    <w:rsid w:val="00377482"/>
    <w:rsid w:val="00387626"/>
    <w:rsid w:val="003954E8"/>
    <w:rsid w:val="003A519C"/>
    <w:rsid w:val="003B4AB0"/>
    <w:rsid w:val="003C2990"/>
    <w:rsid w:val="003C7A8B"/>
    <w:rsid w:val="00423210"/>
    <w:rsid w:val="00423AC2"/>
    <w:rsid w:val="004474AB"/>
    <w:rsid w:val="00471666"/>
    <w:rsid w:val="00486196"/>
    <w:rsid w:val="00511324"/>
    <w:rsid w:val="00517DEC"/>
    <w:rsid w:val="00530866"/>
    <w:rsid w:val="005353BC"/>
    <w:rsid w:val="0054065B"/>
    <w:rsid w:val="0058794A"/>
    <w:rsid w:val="005D3E40"/>
    <w:rsid w:val="005E4E93"/>
    <w:rsid w:val="005E7834"/>
    <w:rsid w:val="00631094"/>
    <w:rsid w:val="006A0534"/>
    <w:rsid w:val="006B31F9"/>
    <w:rsid w:val="006C7C46"/>
    <w:rsid w:val="006D0A81"/>
    <w:rsid w:val="006D3E27"/>
    <w:rsid w:val="00714C62"/>
    <w:rsid w:val="0073748E"/>
    <w:rsid w:val="00750B2C"/>
    <w:rsid w:val="00753BA5"/>
    <w:rsid w:val="00774D01"/>
    <w:rsid w:val="007B7E85"/>
    <w:rsid w:val="007C4833"/>
    <w:rsid w:val="008013D2"/>
    <w:rsid w:val="008116E4"/>
    <w:rsid w:val="00857DF5"/>
    <w:rsid w:val="008813D2"/>
    <w:rsid w:val="008B666B"/>
    <w:rsid w:val="008D1046"/>
    <w:rsid w:val="008F69CE"/>
    <w:rsid w:val="0093385D"/>
    <w:rsid w:val="00975689"/>
    <w:rsid w:val="009C4A3F"/>
    <w:rsid w:val="009C7F8D"/>
    <w:rsid w:val="009D4A44"/>
    <w:rsid w:val="00A824B1"/>
    <w:rsid w:val="00A8604A"/>
    <w:rsid w:val="00AB7871"/>
    <w:rsid w:val="00AE3A58"/>
    <w:rsid w:val="00AE5EA7"/>
    <w:rsid w:val="00B163F8"/>
    <w:rsid w:val="00B31FA8"/>
    <w:rsid w:val="00B36B07"/>
    <w:rsid w:val="00B51169"/>
    <w:rsid w:val="00B75EED"/>
    <w:rsid w:val="00C01044"/>
    <w:rsid w:val="00C23EAE"/>
    <w:rsid w:val="00C70014"/>
    <w:rsid w:val="00C94B71"/>
    <w:rsid w:val="00D663B5"/>
    <w:rsid w:val="00DC548D"/>
    <w:rsid w:val="00DD4D6E"/>
    <w:rsid w:val="00EA48B9"/>
    <w:rsid w:val="00EF4D72"/>
    <w:rsid w:val="00F04552"/>
    <w:rsid w:val="00F1750A"/>
    <w:rsid w:val="00F72C1C"/>
    <w:rsid w:val="00FA0EA0"/>
    <w:rsid w:val="00FF3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EA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FF3770"/>
    <w:rPr>
      <w:lang w:eastAsia="en-US"/>
    </w:rPr>
  </w:style>
  <w:style w:type="paragraph" w:styleId="Footer">
    <w:name w:val="footer"/>
    <w:basedOn w:val="Normal"/>
    <w:link w:val="FooterChar"/>
    <w:uiPriority w:val="99"/>
    <w:rsid w:val="000900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90018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361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61CD6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D663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642</TotalTime>
  <Pages>5</Pages>
  <Words>1041</Words>
  <Characters>5939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351</cp:lastModifiedBy>
  <cp:revision>19</cp:revision>
  <cp:lastPrinted>2010-02-08T13:28:00Z</cp:lastPrinted>
  <dcterms:created xsi:type="dcterms:W3CDTF">2010-02-06T09:43:00Z</dcterms:created>
  <dcterms:modified xsi:type="dcterms:W3CDTF">2024-08-27T20:24:00Z</dcterms:modified>
</cp:coreProperties>
</file>