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332BC">
        <w:rPr>
          <w:bCs/>
          <w:color w:val="000000"/>
          <w:sz w:val="28"/>
          <w:szCs w:val="28"/>
        </w:rPr>
        <w:t>ГКОУ «Специальная (коррекционная) общеобразовательная школа-интернат №6</w:t>
      </w:r>
    </w:p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332BC">
        <w:rPr>
          <w:rFonts w:ascii="Arial" w:hAnsi="Arial" w:cs="Arial"/>
          <w:color w:val="000000"/>
          <w:sz w:val="28"/>
          <w:szCs w:val="28"/>
        </w:rPr>
        <w:br/>
      </w: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B332BC">
        <w:rPr>
          <w:bCs/>
          <w:color w:val="000000"/>
          <w:sz w:val="28"/>
          <w:szCs w:val="28"/>
        </w:rPr>
        <w:t>КОНСПЕКТ ОТКРЫТОГО УРОКА</w:t>
      </w:r>
    </w:p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B332BC">
        <w:rPr>
          <w:bCs/>
          <w:color w:val="000000"/>
          <w:sz w:val="28"/>
          <w:szCs w:val="28"/>
        </w:rPr>
        <w:t>ПО ТРУДОВОМУ ОБУЧЕНИЮ (ШВЕЙНОЕ ДЕЛО)</w:t>
      </w:r>
    </w:p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B332BC">
        <w:rPr>
          <w:bCs/>
          <w:color w:val="000000"/>
          <w:sz w:val="28"/>
          <w:szCs w:val="28"/>
        </w:rPr>
        <w:t>В </w:t>
      </w:r>
      <w:r>
        <w:rPr>
          <w:bCs/>
          <w:color w:val="000000"/>
          <w:sz w:val="28"/>
          <w:szCs w:val="28"/>
        </w:rPr>
        <w:t xml:space="preserve">7 «А» </w:t>
      </w:r>
      <w:r w:rsidRPr="00B332BC">
        <w:rPr>
          <w:bCs/>
          <w:color w:val="000000"/>
          <w:sz w:val="28"/>
          <w:szCs w:val="28"/>
        </w:rPr>
        <w:t> КЛАССЕ</w:t>
      </w:r>
    </w:p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B332BC">
        <w:rPr>
          <w:rFonts w:ascii="Arial" w:hAnsi="Arial" w:cs="Arial"/>
          <w:color w:val="000000"/>
          <w:sz w:val="28"/>
          <w:szCs w:val="28"/>
        </w:rPr>
        <w:br/>
      </w:r>
    </w:p>
    <w:p w:rsidR="0052419B" w:rsidRPr="00FF7D0B" w:rsidRDefault="0052419B" w:rsidP="00FF7D0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B332BC">
        <w:rPr>
          <w:bCs/>
          <w:color w:val="000000"/>
          <w:sz w:val="28"/>
          <w:szCs w:val="28"/>
        </w:rPr>
        <w:t>ТЕМА УРОКА:</w:t>
      </w:r>
    </w:p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B332BC">
        <w:rPr>
          <w:bCs/>
          <w:color w:val="000000"/>
          <w:sz w:val="28"/>
          <w:szCs w:val="28"/>
        </w:rPr>
        <w:t>«ОБРАБОТКА ВЫТАЧЕК И БОКОВЫХ СРЕЗОВ ПРЯМОЙ ЮБКИ»</w:t>
      </w: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         </w:t>
      </w:r>
      <w:r w:rsidRPr="00B332BC">
        <w:rPr>
          <w:bCs/>
          <w:color w:val="000000"/>
          <w:sz w:val="28"/>
          <w:szCs w:val="28"/>
        </w:rPr>
        <w:t>Выполнила:</w:t>
      </w:r>
    </w:p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  <w:r w:rsidRPr="00B332BC">
        <w:rPr>
          <w:color w:val="000000"/>
          <w:sz w:val="28"/>
          <w:szCs w:val="28"/>
        </w:rPr>
        <w:t>учитель трудового обучения</w:t>
      </w:r>
    </w:p>
    <w:p w:rsidR="0052419B" w:rsidRPr="00B332BC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Черенкова Вера Алексеевна</w:t>
      </w:r>
      <w:r w:rsidRPr="00B332BC">
        <w:rPr>
          <w:color w:val="000000"/>
          <w:sz w:val="28"/>
          <w:szCs w:val="28"/>
        </w:rPr>
        <w:br/>
      </w: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52419B" w:rsidRDefault="0052419B" w:rsidP="00FF7D0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52419B" w:rsidRDefault="0052419B" w:rsidP="00FF7D0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52419B" w:rsidRDefault="0052419B" w:rsidP="00FF7D0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2024-2025 уч.год</w:t>
      </w:r>
    </w:p>
    <w:p w:rsidR="0052419B" w:rsidRPr="00FF7D0B" w:rsidRDefault="0052419B" w:rsidP="00FF7D0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93697F">
        <w:rPr>
          <w:b/>
          <w:bCs/>
          <w:color w:val="000000"/>
          <w:sz w:val="28"/>
          <w:szCs w:val="28"/>
        </w:rPr>
        <w:t>Тема: «Обработка вытачек и боковых срезов прямой юбки»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Цель урока:</w:t>
      </w:r>
    </w:p>
    <w:p w:rsidR="0052419B" w:rsidRPr="0093697F" w:rsidRDefault="0052419B" w:rsidP="00773B3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Познакомить учащихся с понятием вытачка, со способами и последовательностью ее обработки, а также способами обработки боковых срезов.</w:t>
      </w:r>
    </w:p>
    <w:p w:rsidR="0052419B" w:rsidRPr="0093697F" w:rsidRDefault="0052419B" w:rsidP="00773B3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закрепить технологические знания и совершенствовать практические навыки по обработке вытачек и боковых срезов прямой юбки.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Задачи урока: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i/>
          <w:iCs/>
          <w:color w:val="000000"/>
          <w:sz w:val="28"/>
          <w:szCs w:val="28"/>
        </w:rPr>
        <w:t>Образовательные:</w:t>
      </w:r>
    </w:p>
    <w:p w:rsidR="0052419B" w:rsidRPr="0093697F" w:rsidRDefault="0052419B" w:rsidP="00773B3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способствовать формированию и развитию умений и навыков поузловой обработки;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i/>
          <w:iCs/>
          <w:color w:val="000000"/>
          <w:sz w:val="28"/>
          <w:szCs w:val="28"/>
        </w:rPr>
        <w:t>Коррекционно-развивающие:</w:t>
      </w:r>
    </w:p>
    <w:p w:rsidR="0052419B" w:rsidRPr="0093697F" w:rsidRDefault="0052419B" w:rsidP="00773B35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развивать познавательный интерес учащихся по предмету, процессу поузловой обработки, универсальные учебные навыки;</w:t>
      </w:r>
    </w:p>
    <w:p w:rsidR="0052419B" w:rsidRPr="0093697F" w:rsidRDefault="0052419B" w:rsidP="00773B35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развить уже приобретенные навыки на швейной машине;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i/>
          <w:iCs/>
          <w:color w:val="000000"/>
          <w:sz w:val="28"/>
          <w:szCs w:val="28"/>
        </w:rPr>
        <w:t>Воспитательные:</w:t>
      </w:r>
    </w:p>
    <w:p w:rsidR="0052419B" w:rsidRPr="0093697F" w:rsidRDefault="0052419B" w:rsidP="00773B35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способствовать воспитанию нравственных, трудовых, эстетических и экономических качеств личности;</w:t>
      </w:r>
    </w:p>
    <w:p w:rsidR="0052419B" w:rsidRPr="0093697F" w:rsidRDefault="0052419B" w:rsidP="00773B35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воспитать трудолюбие и аккуратность.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br/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Оборудование и материалы:</w:t>
      </w:r>
    </w:p>
    <w:p w:rsidR="0052419B" w:rsidRPr="0093697F" w:rsidRDefault="0052419B" w:rsidP="00B332BC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Компьютер, учебник, инструкционные карты; карточки - задания, образцы с обработкой вытачек, образец изделия (прямая юбка),швейные машины, утюг, гладильная доска, швейные принадлежности, ножницы, детали кроя – полотнища юбки;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Ход урока</w:t>
      </w:r>
    </w:p>
    <w:p w:rsidR="0052419B" w:rsidRPr="0093697F" w:rsidRDefault="0052419B" w:rsidP="00773B35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Организация учащихся.</w:t>
      </w:r>
      <w:r w:rsidRPr="0093697F">
        <w:rPr>
          <w:color w:val="000000"/>
          <w:sz w:val="28"/>
          <w:szCs w:val="28"/>
        </w:rPr>
        <w:t> </w:t>
      </w:r>
    </w:p>
    <w:p w:rsidR="0052419B" w:rsidRPr="0093697F" w:rsidRDefault="0052419B" w:rsidP="00773B35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Приветствие учащихся.</w:t>
      </w:r>
    </w:p>
    <w:p w:rsidR="0052419B" w:rsidRPr="0093697F" w:rsidRDefault="0052419B" w:rsidP="00773B35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Проверка готовности к занятию.</w:t>
      </w:r>
    </w:p>
    <w:p w:rsidR="0052419B" w:rsidRPr="0093697F" w:rsidRDefault="0052419B" w:rsidP="00773B35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Проверка списочного состава учеников.</w:t>
      </w:r>
    </w:p>
    <w:p w:rsidR="0052419B" w:rsidRPr="0093697F" w:rsidRDefault="0052419B" w:rsidP="00773B35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Сообщение темы урока.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Тема урока: «Обработка вытачек и боковых срезов прямой юбки» </w:t>
      </w:r>
      <w:r w:rsidRPr="0093697F">
        <w:rPr>
          <w:b/>
          <w:bCs/>
          <w:i/>
          <w:iCs/>
          <w:color w:val="000000"/>
          <w:sz w:val="28"/>
          <w:szCs w:val="28"/>
        </w:rPr>
        <w:t>(слайд 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Цель урока:</w:t>
      </w:r>
      <w:r w:rsidRPr="0093697F">
        <w:rPr>
          <w:color w:val="000000"/>
          <w:sz w:val="28"/>
          <w:szCs w:val="28"/>
        </w:rPr>
        <w:t> </w:t>
      </w:r>
      <w:r w:rsidRPr="0093697F">
        <w:rPr>
          <w:b/>
          <w:bCs/>
          <w:i/>
          <w:iCs/>
          <w:color w:val="000000"/>
          <w:sz w:val="28"/>
          <w:szCs w:val="28"/>
        </w:rPr>
        <w:t>(слайд)</w:t>
      </w:r>
    </w:p>
    <w:p w:rsidR="0052419B" w:rsidRPr="0093697F" w:rsidRDefault="0052419B" w:rsidP="00773B35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Познакомить учащихся с понятием вытачка, с последовательностью ее обработки, а также способами обработки боковых срезов.</w:t>
      </w:r>
    </w:p>
    <w:p w:rsidR="0052419B" w:rsidRPr="0093697F" w:rsidRDefault="0052419B" w:rsidP="00773B35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Закрепить технологические знания и совершенствовать практические навыки по обработке вытачек и боковых срезов прямой юбки.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2419B" w:rsidRPr="0093697F" w:rsidRDefault="0052419B" w:rsidP="00773B35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Проверка усвоения учащимися знаний материала прошлого занятия (опрос, работа по карточкам).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А теперь немного вспомним пройденный материал.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  <w:u w:val="single"/>
        </w:rPr>
        <w:t>Вопросы к учащимся:</w:t>
      </w:r>
    </w:p>
    <w:p w:rsidR="0052419B" w:rsidRPr="0093697F" w:rsidRDefault="0052419B" w:rsidP="00773B3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Какое изделие мы сейчас изучаем? (Прямая юбка).</w:t>
      </w:r>
    </w:p>
    <w:p w:rsidR="0052419B" w:rsidRPr="0093697F" w:rsidRDefault="0052419B" w:rsidP="00773B3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К каким изделиям по способу носки относят юбки? (к поясным изделиям)</w:t>
      </w:r>
    </w:p>
    <w:p w:rsidR="0052419B" w:rsidRPr="0093697F" w:rsidRDefault="0052419B" w:rsidP="00773B3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Какие бывают юбки по назначению? (повседневные, домашние, спортивные, форменные, для отдыха)</w:t>
      </w:r>
    </w:p>
    <w:p w:rsidR="0052419B" w:rsidRPr="0093697F" w:rsidRDefault="0052419B" w:rsidP="00773B3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Из каких тканей можно сшить юбку? (из х/б, льняных, шерстяных и шелковых тканей)</w:t>
      </w:r>
    </w:p>
    <w:p w:rsidR="0052419B" w:rsidRPr="0093697F" w:rsidRDefault="0052419B" w:rsidP="00773B3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Из каких деталей состоит крой прямой юбки? (переднего и заднего полотнищ)</w:t>
      </w:r>
    </w:p>
    <w:p w:rsidR="0052419B" w:rsidRPr="0093697F" w:rsidRDefault="0052419B" w:rsidP="00773B3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Какие мерки необходимо снять для построения чертежа основы прямой юбки? (обхват талии, обхват бедер, длина спины до талии, длина изделия)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Итак, продолжаем повторять пройденный материал.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Следующее задание </w:t>
      </w:r>
      <w:r w:rsidRPr="0093697F">
        <w:rPr>
          <w:b/>
          <w:bCs/>
          <w:color w:val="000000"/>
          <w:sz w:val="28"/>
          <w:szCs w:val="28"/>
        </w:rPr>
        <w:t>– </w:t>
      </w:r>
      <w:r w:rsidRPr="0093697F">
        <w:rPr>
          <w:color w:val="000000"/>
          <w:sz w:val="28"/>
          <w:szCs w:val="28"/>
        </w:rPr>
        <w:t>вспомним план работы по пошиву прямой юбки. (работа с карточками)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План работы по пошиву прямой юбки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1. Обработать вытачки.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2. Обработать боковые срезы.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3. Обработать застежку.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4. Обработать пояс.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5. Обработать верхний срез.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6. Обработать нижний срез.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7. Отутюжить готовое изделие.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Из полученных ответов («лестниц» – этапов работы по пошиву прямой юбки) на доске собирается «лестница» к прямой юбке. </w:t>
      </w:r>
      <w:r w:rsidRPr="0093697F">
        <w:rPr>
          <w:b/>
          <w:bCs/>
          <w:i/>
          <w:iCs/>
          <w:color w:val="000000"/>
          <w:sz w:val="28"/>
          <w:szCs w:val="28"/>
        </w:rPr>
        <w:t>(слайд 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Откроем тетради. Поставим число, запишем тему урока.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2419B" w:rsidRPr="0093697F" w:rsidRDefault="0052419B" w:rsidP="00773B35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Изучение нового материала </w:t>
      </w:r>
      <w:r w:rsidRPr="0093697F">
        <w:rPr>
          <w:b/>
          <w:bCs/>
          <w:i/>
          <w:iCs/>
          <w:color w:val="000000"/>
          <w:sz w:val="28"/>
          <w:szCs w:val="28"/>
        </w:rPr>
        <w:t>(слайд)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Одежда окружает человека с давних времен и постоянно меняется. Не маловажную роль в конструкции современной одежде играют вытачки. Вы когда-нибудь задумывались: Зачем в одежде вытачки? Вытачки  обрабатывают на полочке (или переде), спинке, переднем и заднем полотнищах юбки, задней и передней половинках брюк в области талии для прилегания одежды к телу человека.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По методу  конструирования вытачки можно поделить на:</w:t>
      </w:r>
      <w:r w:rsidRPr="0093697F">
        <w:rPr>
          <w:b/>
          <w:bCs/>
          <w:i/>
          <w:iCs/>
          <w:color w:val="000000"/>
          <w:sz w:val="28"/>
          <w:szCs w:val="28"/>
        </w:rPr>
        <w:t> (слайд)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разрезные; неразрезные; 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Для  обработки вытачки, идущей от среза, на изнаночной стороне детали меловыми линиями намечают линии вытачки: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линия 1- линия середины вытачки, линии 2 - линии боковых сторон вытачки, линия 3 - линия определяющая конец вытачки, линия 4</w:t>
      </w:r>
      <w:r w:rsidRPr="0093697F">
        <w:rPr>
          <w:i/>
          <w:iCs/>
          <w:color w:val="000000"/>
          <w:sz w:val="28"/>
          <w:szCs w:val="28"/>
        </w:rPr>
        <w:t> </w:t>
      </w:r>
      <w:r w:rsidRPr="0093697F">
        <w:rPr>
          <w:color w:val="000000"/>
          <w:sz w:val="28"/>
          <w:szCs w:val="28"/>
        </w:rPr>
        <w:t>- линия длины вытачки, линия 5 - линия определяющая раствор вытачки, </w:t>
      </w:r>
      <w:r w:rsidRPr="0093697F">
        <w:rPr>
          <w:b/>
          <w:bCs/>
          <w:i/>
          <w:iCs/>
          <w:color w:val="000000"/>
          <w:sz w:val="28"/>
          <w:szCs w:val="28"/>
        </w:rPr>
        <w:t>(слайд)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Требования к выполнению вытачек.</w:t>
      </w:r>
      <w:r w:rsidRPr="0093697F">
        <w:rPr>
          <w:color w:val="000000"/>
          <w:sz w:val="28"/>
          <w:szCs w:val="28"/>
        </w:rPr>
        <w:br/>
        <w:t>- симметричное расположение на изделии;</w:t>
      </w:r>
      <w:r w:rsidRPr="0093697F">
        <w:rPr>
          <w:color w:val="000000"/>
          <w:sz w:val="28"/>
          <w:szCs w:val="28"/>
        </w:rPr>
        <w:br/>
        <w:t>- прилегание припуска;</w:t>
      </w:r>
      <w:r w:rsidRPr="0093697F">
        <w:rPr>
          <w:color w:val="000000"/>
          <w:sz w:val="28"/>
          <w:szCs w:val="28"/>
        </w:rPr>
        <w:br/>
        <w:t>- отсутствие слабины в концах вытачек;</w:t>
      </w:r>
      <w:r w:rsidRPr="0093697F">
        <w:rPr>
          <w:color w:val="000000"/>
          <w:sz w:val="28"/>
          <w:szCs w:val="28"/>
        </w:rPr>
        <w:br/>
        <w:t>- наличие закрепок в концах строчек стачивания (в изделиях из тонких тканей закрепки в концах вытачек не выполняются, концы ниток завязываются узелком). </w:t>
      </w:r>
      <w:r w:rsidRPr="0093697F">
        <w:rPr>
          <w:b/>
          <w:bCs/>
          <w:i/>
          <w:iCs/>
          <w:color w:val="000000"/>
          <w:sz w:val="28"/>
          <w:szCs w:val="28"/>
        </w:rPr>
        <w:t>(слайд)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br/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Вводный инструктаж: </w:t>
      </w:r>
      <w:r w:rsidRPr="0093697F">
        <w:rPr>
          <w:color w:val="000000"/>
          <w:sz w:val="28"/>
          <w:szCs w:val="28"/>
        </w:rPr>
        <w:t>Сегодня мы должны обработать вытачки и боковые срезы.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Сначала выполним </w:t>
      </w:r>
      <w:r w:rsidRPr="0093697F">
        <w:rPr>
          <w:b/>
          <w:bCs/>
          <w:i/>
          <w:iCs/>
          <w:color w:val="000000"/>
          <w:sz w:val="28"/>
          <w:szCs w:val="28"/>
        </w:rPr>
        <w:t>первую операцию – это обработка вытачки</w:t>
      </w:r>
      <w:r w:rsidRPr="0093697F">
        <w:rPr>
          <w:color w:val="000000"/>
          <w:sz w:val="28"/>
          <w:szCs w:val="28"/>
        </w:rPr>
        <w:t>, в нашем случае в юбке их четыре, следовательно мы должны обрабатывать все четыре. Обработку вытачек мы будем выполнять в следующей последовательности: </w:t>
      </w:r>
      <w:r w:rsidRPr="0093697F">
        <w:rPr>
          <w:b/>
          <w:bCs/>
          <w:i/>
          <w:iCs/>
          <w:color w:val="000000"/>
          <w:sz w:val="28"/>
          <w:szCs w:val="28"/>
        </w:rPr>
        <w:t>(слайд)</w:t>
      </w:r>
    </w:p>
    <w:p w:rsidR="0052419B" w:rsidRPr="0093697F" w:rsidRDefault="0052419B" w:rsidP="00773B35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Сложить деталь лицевой стороной внутрь по средней линии вытачки</w:t>
      </w:r>
    </w:p>
    <w:p w:rsidR="0052419B" w:rsidRPr="0093697F" w:rsidRDefault="0052419B" w:rsidP="00773B35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Сметать рядом с боковой линией вытачки, начиная от верхнего среза к концу вытачки, закрепляя нитку вначале и в конце строчки</w:t>
      </w:r>
    </w:p>
    <w:p w:rsidR="0052419B" w:rsidRPr="0093697F" w:rsidRDefault="0052419B" w:rsidP="00773B35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Стачать по боковым линиям вытачки.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В начале вытачки сделать закрепку, в конце вытачки оставляют нити длиной 5-</w:t>
      </w:r>
      <w:smartTag w:uri="urn:schemas-microsoft-com:office:smarttags" w:element="metricconverter">
        <w:smartTagPr>
          <w:attr w:name="ProductID" w:val="6 см"/>
        </w:smartTagPr>
        <w:r w:rsidRPr="0093697F">
          <w:rPr>
            <w:color w:val="000000"/>
            <w:sz w:val="28"/>
            <w:szCs w:val="28"/>
          </w:rPr>
          <w:t>6 см</w:t>
        </w:r>
      </w:smartTag>
      <w:r w:rsidRPr="0093697F">
        <w:rPr>
          <w:color w:val="000000"/>
          <w:sz w:val="28"/>
          <w:szCs w:val="28"/>
        </w:rPr>
        <w:t>. выводят на одну сторону и завязывают узлом.</w:t>
      </w:r>
    </w:p>
    <w:p w:rsidR="0052419B" w:rsidRPr="0093697F" w:rsidRDefault="0052419B" w:rsidP="00773B35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 Вытачки вначале нужно приутюжить, затем заутюжить к середине детали.</w:t>
      </w:r>
    </w:p>
    <w:p w:rsidR="0052419B" w:rsidRPr="0093697F" w:rsidRDefault="0052419B" w:rsidP="00773B35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Сутюжить слабину в конце вытачки переставляя утюг с одного места на другое, а не скользя им по ткани.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Сутюжить</w:t>
      </w:r>
      <w:r w:rsidRPr="0093697F">
        <w:rPr>
          <w:color w:val="000000"/>
          <w:sz w:val="28"/>
          <w:szCs w:val="28"/>
        </w:rPr>
        <w:t> – уменьшить в утюжении размеры отдельных участков детали для получения выпуклости на других участках.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Физминутка </w:t>
      </w:r>
      <w:r w:rsidRPr="0093697F">
        <w:rPr>
          <w:b/>
          <w:bCs/>
          <w:i/>
          <w:iCs/>
          <w:color w:val="000000"/>
          <w:sz w:val="28"/>
          <w:szCs w:val="28"/>
        </w:rPr>
        <w:t>(слайд)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После того, как мы обработали вытачки, будем выполнять обработку боковых срезов прямой юбки.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При соединении деталей кроя стачным швом срезы обрабатывают, чтобы они не осыпались.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Срезы стачного шва можно обработать: </w:t>
      </w:r>
      <w:r w:rsidRPr="0093697F">
        <w:rPr>
          <w:b/>
          <w:bCs/>
          <w:i/>
          <w:iCs/>
          <w:color w:val="000000"/>
          <w:sz w:val="28"/>
          <w:szCs w:val="28"/>
        </w:rPr>
        <w:t>(слайд)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а – ручными стежками;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б – зигзагообразной строчкой;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в– на краеобметочной машине (оверлоке);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г – швом вподгибку с открытым срезом;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д – тесьмой;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е – окантовочным швом.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Мы с вами будем обрабатывать на краеобметочной машине (на оверлоке).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i/>
          <w:iCs/>
          <w:color w:val="000000"/>
          <w:sz w:val="28"/>
          <w:szCs w:val="28"/>
        </w:rPr>
        <w:t>Вторая операция</w:t>
      </w:r>
      <w:r w:rsidRPr="0093697F">
        <w:rPr>
          <w:b/>
          <w:bCs/>
          <w:color w:val="000000"/>
          <w:sz w:val="28"/>
          <w:szCs w:val="28"/>
        </w:rPr>
        <w:t>, </w:t>
      </w:r>
      <w:r w:rsidRPr="0093697F">
        <w:rPr>
          <w:color w:val="000000"/>
          <w:sz w:val="28"/>
          <w:szCs w:val="28"/>
        </w:rPr>
        <w:t>которую сегодня должны выполнить</w:t>
      </w:r>
      <w:r w:rsidRPr="0093697F">
        <w:rPr>
          <w:b/>
          <w:bCs/>
          <w:color w:val="000000"/>
          <w:sz w:val="28"/>
          <w:szCs w:val="28"/>
        </w:rPr>
        <w:t> – </w:t>
      </w:r>
      <w:r w:rsidRPr="0093697F">
        <w:rPr>
          <w:b/>
          <w:bCs/>
          <w:i/>
          <w:iCs/>
          <w:color w:val="000000"/>
          <w:sz w:val="28"/>
          <w:szCs w:val="28"/>
        </w:rPr>
        <w:t>это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i/>
          <w:iCs/>
          <w:color w:val="000000"/>
          <w:sz w:val="28"/>
          <w:szCs w:val="28"/>
        </w:rPr>
        <w:t>обработка боковых срезов.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Обработку боковых срезов будем выполнять в следующей последовательности. Я рассказываю и показываю на образце детали: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1. </w:t>
      </w:r>
      <w:r w:rsidRPr="0093697F">
        <w:rPr>
          <w:color w:val="000000"/>
          <w:sz w:val="28"/>
          <w:szCs w:val="28"/>
        </w:rPr>
        <w:t>Сложить детали переднего и заднего полотнищ юбки лицевой стороной внутрь, уравнивая срезы.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2. </w:t>
      </w:r>
      <w:r w:rsidRPr="0093697F">
        <w:rPr>
          <w:color w:val="000000"/>
          <w:sz w:val="28"/>
          <w:szCs w:val="28"/>
        </w:rPr>
        <w:t>Сметать детали переднего и заднего полотнищ юбки по намеченным линиям.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3. </w:t>
      </w:r>
      <w:r w:rsidRPr="0093697F">
        <w:rPr>
          <w:color w:val="000000"/>
          <w:sz w:val="28"/>
          <w:szCs w:val="28"/>
        </w:rPr>
        <w:t>Стачать. Удалите нитки сметывания.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4.</w:t>
      </w:r>
      <w:r w:rsidRPr="0093697F">
        <w:rPr>
          <w:color w:val="000000"/>
          <w:sz w:val="28"/>
          <w:szCs w:val="28"/>
        </w:rPr>
        <w:t> Приутюжить швы (уменьшение толщины шва).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5. </w:t>
      </w:r>
      <w:r w:rsidRPr="0093697F">
        <w:rPr>
          <w:color w:val="000000"/>
          <w:sz w:val="28"/>
          <w:szCs w:val="28"/>
        </w:rPr>
        <w:t>Обработать срезы швов на краеобметочной машине.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6. </w:t>
      </w:r>
      <w:r w:rsidRPr="0093697F">
        <w:rPr>
          <w:color w:val="000000"/>
          <w:sz w:val="28"/>
          <w:szCs w:val="28"/>
        </w:rPr>
        <w:t>Разутюжить боковые швы.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2419B" w:rsidRPr="0093697F" w:rsidRDefault="0052419B" w:rsidP="00773B35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93697F">
        <w:rPr>
          <w:b/>
          <w:bCs/>
          <w:color w:val="000000"/>
          <w:sz w:val="28"/>
          <w:szCs w:val="28"/>
        </w:rPr>
        <w:t>Подведение итогов занятия.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b/>
          <w:bCs/>
          <w:i/>
          <w:iCs/>
          <w:color w:val="000000"/>
          <w:sz w:val="28"/>
          <w:szCs w:val="28"/>
        </w:rPr>
        <w:t>Закрепление пройденной темы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  <w:u w:val="single"/>
        </w:rPr>
        <w:t>Вопросы к учащимся: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1. Почему срезы швов изделия необходимо обрабатывать? (Срезы швов изделия необходимо обрабатывать, чтобы они не осыпались)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2. Где может быть расположена застежка в юбке? (Застежка в юбке может быть расположена спереди, сзади или в боковом шве)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3. Что можно применять для обработки застежки? (Для обработки застежки применяют тесьму-молнию, крючки, петли и кнопки)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4. Назовите последовательность выполнения вытачек? </w:t>
      </w:r>
      <w:r w:rsidRPr="0093697F">
        <w:rPr>
          <w:b/>
          <w:bCs/>
          <w:i/>
          <w:iCs/>
          <w:color w:val="000000"/>
          <w:sz w:val="28"/>
          <w:szCs w:val="28"/>
        </w:rPr>
        <w:t>(слайд)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br/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t>И теперь, узнав обработку вытачек и боковых срезов юбки, мы с вами можем приступить к их выполнению на наших изделиях.</w:t>
      </w: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2419B" w:rsidRPr="0093697F" w:rsidRDefault="0052419B" w:rsidP="00773B3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3697F">
        <w:rPr>
          <w:color w:val="000000"/>
          <w:sz w:val="28"/>
          <w:szCs w:val="28"/>
        </w:rPr>
        <w:br/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</w:rPr>
      </w:pPr>
      <w:r w:rsidRPr="0093697F">
        <w:rPr>
          <w:rFonts w:ascii="Times New Roman" w:hAnsi="Times New Roman"/>
          <w:color w:val="333333"/>
          <w:sz w:val="28"/>
          <w:szCs w:val="28"/>
        </w:rPr>
        <w:t>2 урок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93697F">
        <w:rPr>
          <w:rFonts w:ascii="Times New Roman" w:hAnsi="Times New Roman"/>
          <w:b/>
          <w:color w:val="333333"/>
          <w:sz w:val="28"/>
          <w:szCs w:val="28"/>
        </w:rPr>
        <w:t>Практическая работа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93697F">
        <w:rPr>
          <w:rFonts w:ascii="Times New Roman" w:hAnsi="Times New Roman"/>
          <w:b/>
          <w:color w:val="333333"/>
          <w:sz w:val="28"/>
          <w:szCs w:val="28"/>
        </w:rPr>
        <w:t>1. Вводный инструктаж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</w:rPr>
      </w:pPr>
      <w:r w:rsidRPr="0093697F">
        <w:rPr>
          <w:rFonts w:ascii="Times New Roman" w:hAnsi="Times New Roman"/>
          <w:color w:val="333333"/>
          <w:sz w:val="28"/>
          <w:szCs w:val="28"/>
        </w:rPr>
        <w:t>Повторение правил ТБ при ручных, машинных и утюжильных работах.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93697F">
        <w:rPr>
          <w:rFonts w:ascii="Times New Roman" w:hAnsi="Times New Roman"/>
          <w:b/>
          <w:color w:val="333333"/>
          <w:sz w:val="28"/>
          <w:szCs w:val="28"/>
        </w:rPr>
        <w:t>2. Практическая работа учащихся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</w:rPr>
      </w:pPr>
      <w:r w:rsidRPr="0093697F">
        <w:rPr>
          <w:rFonts w:ascii="Times New Roman" w:hAnsi="Times New Roman"/>
          <w:color w:val="333333"/>
          <w:sz w:val="28"/>
          <w:szCs w:val="28"/>
        </w:rPr>
        <w:t>Учащиеся самостоятельно обрабатывают вытачки и боковые срезы юбки. Учащимся раздаю технологические карты по обработке вытачек, а также последовательность обработки боковых швов.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93697F">
        <w:rPr>
          <w:rFonts w:ascii="Times New Roman" w:hAnsi="Times New Roman"/>
          <w:b/>
          <w:color w:val="333333"/>
          <w:sz w:val="28"/>
          <w:szCs w:val="28"/>
        </w:rPr>
        <w:t>Текущее инструктирование.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</w:rPr>
      </w:pPr>
      <w:r w:rsidRPr="0093697F">
        <w:rPr>
          <w:rFonts w:ascii="Times New Roman" w:hAnsi="Times New Roman"/>
          <w:color w:val="333333"/>
          <w:sz w:val="28"/>
          <w:szCs w:val="28"/>
        </w:rPr>
        <w:t>1 обход. Проверяю правильность стачивания вытачек: ровность строчки, длину симметричных вытачек, и плавность сведения конца вытачки на нет. При допуске ошибок прошу переделать или исправить строчку.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</w:rPr>
      </w:pPr>
      <w:r w:rsidRPr="0093697F">
        <w:rPr>
          <w:rFonts w:ascii="Times New Roman" w:hAnsi="Times New Roman"/>
          <w:color w:val="333333"/>
          <w:sz w:val="28"/>
          <w:szCs w:val="28"/>
        </w:rPr>
        <w:t>2 обход. Проверяю правильность сутюживания конца вытачки: выпуклость должна быть ровной без заломов, а ткань просушена хорошо, иначе форма не будет сохранена. Проверяю ровность стачивания боковых швов и разутюживание шва. Напоминаю о правилах техники безопасности при работе с утюгом.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93697F">
        <w:rPr>
          <w:rFonts w:ascii="Times New Roman" w:hAnsi="Times New Roman"/>
          <w:b/>
          <w:color w:val="333333"/>
          <w:sz w:val="28"/>
          <w:szCs w:val="28"/>
        </w:rPr>
        <w:t>3. Подведение итогов.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</w:rPr>
      </w:pPr>
      <w:r w:rsidRPr="0093697F">
        <w:rPr>
          <w:rFonts w:ascii="Times New Roman" w:hAnsi="Times New Roman"/>
          <w:color w:val="333333"/>
          <w:sz w:val="28"/>
          <w:szCs w:val="28"/>
        </w:rPr>
        <w:t>Мы сегодня научились выполнять такие трудовые операции как обработку вытачек и боковых швов.</w:t>
      </w:r>
    </w:p>
    <w:p w:rsidR="0052419B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</w:rPr>
      </w:pPr>
      <w:r w:rsidRPr="0093697F">
        <w:rPr>
          <w:rFonts w:ascii="Times New Roman" w:hAnsi="Times New Roman"/>
          <w:b/>
          <w:color w:val="333333"/>
          <w:sz w:val="28"/>
          <w:szCs w:val="28"/>
        </w:rPr>
        <w:t>Сутюживание </w:t>
      </w:r>
      <w:r w:rsidRPr="0093697F">
        <w:rPr>
          <w:rFonts w:ascii="Times New Roman" w:hAnsi="Times New Roman"/>
          <w:color w:val="333333"/>
          <w:sz w:val="28"/>
          <w:szCs w:val="28"/>
        </w:rPr>
        <w:t>– новый вид работы, который мы сегодня впервые научились выполнять, а выполнение швов: стачивание, сметывание, обметывание пошли у нас как закрепление пройденного материала</w:t>
      </w:r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52419B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Заключительный инструктаж: Анализ качества выполненных работ, выставление оценок.</w:t>
      </w:r>
    </w:p>
    <w:p w:rsidR="0052419B" w:rsidRPr="0093697F" w:rsidRDefault="0052419B" w:rsidP="0093697F">
      <w:pPr>
        <w:shd w:val="clear" w:color="auto" w:fill="FFFFFF"/>
        <w:spacing w:after="15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93697F">
        <w:rPr>
          <w:rFonts w:ascii="Times New Roman" w:hAnsi="Times New Roman"/>
          <w:b/>
          <w:color w:val="333333"/>
          <w:sz w:val="28"/>
          <w:szCs w:val="28"/>
        </w:rPr>
        <w:t>4. Уборка рабочих мест.</w:t>
      </w: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2419B" w:rsidRDefault="0052419B" w:rsidP="00773B35">
      <w:pPr>
        <w:pStyle w:val="NormalWeb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/>
    <w:p w:rsidR="0052419B" w:rsidRDefault="0052419B" w:rsidP="006A742C">
      <w:pPr>
        <w:shd w:val="clear" w:color="auto" w:fill="FFFFFF"/>
        <w:spacing w:after="150" w:line="240" w:lineRule="auto"/>
      </w:pPr>
    </w:p>
    <w:p w:rsidR="0052419B" w:rsidRDefault="0052419B" w:rsidP="006A742C">
      <w:pPr>
        <w:shd w:val="clear" w:color="auto" w:fill="FFFFFF"/>
        <w:spacing w:after="150" w:line="240" w:lineRule="auto"/>
      </w:pPr>
    </w:p>
    <w:p w:rsidR="0052419B" w:rsidRPr="006A742C" w:rsidRDefault="0052419B" w:rsidP="006A742C">
      <w:pPr>
        <w:shd w:val="clear" w:color="auto" w:fill="FFFFFF"/>
        <w:spacing w:after="150" w:line="240" w:lineRule="auto"/>
        <w:rPr>
          <w:rFonts w:ascii="Times New Roman" w:hAnsi="Times New Roman"/>
          <w:color w:val="333333"/>
          <w:sz w:val="28"/>
          <w:szCs w:val="28"/>
        </w:rPr>
      </w:pPr>
      <w:r w:rsidRPr="006A742C">
        <w:rPr>
          <w:rFonts w:ascii="Times New Roman" w:hAnsi="Times New Roman"/>
          <w:b/>
          <w:bCs/>
          <w:color w:val="333333"/>
          <w:sz w:val="28"/>
          <w:szCs w:val="28"/>
        </w:rPr>
        <w:t>Технологическая карта на обработку вытачек</w:t>
      </w:r>
      <w:r w:rsidRPr="006A742C">
        <w:rPr>
          <w:rFonts w:ascii="Times New Roman" w:hAnsi="Times New Roman"/>
          <w:color w:val="333333"/>
          <w:sz w:val="28"/>
          <w:szCs w:val="28"/>
        </w:rPr>
        <w:t> </w:t>
      </w:r>
      <w:r w:rsidRPr="006A742C">
        <w:rPr>
          <w:rFonts w:ascii="Times New Roman" w:hAnsi="Times New Roman"/>
          <w:i/>
          <w:iCs/>
          <w:color w:val="333333"/>
          <w:sz w:val="28"/>
          <w:szCs w:val="28"/>
        </w:rPr>
        <w:t>Приложение 2</w:t>
      </w:r>
    </w:p>
    <w:tbl>
      <w:tblPr>
        <w:tblW w:w="9585" w:type="dxa"/>
        <w:tblCellMar>
          <w:top w:w="120" w:type="dxa"/>
          <w:left w:w="120" w:type="dxa"/>
          <w:bottom w:w="120" w:type="dxa"/>
          <w:right w:w="120" w:type="dxa"/>
        </w:tblCellMar>
        <w:tblLook w:val="00A0"/>
      </w:tblPr>
      <w:tblGrid>
        <w:gridCol w:w="4800"/>
        <w:gridCol w:w="4785"/>
      </w:tblGrid>
      <w:tr w:rsidR="0052419B" w:rsidRPr="00104E24" w:rsidTr="006A742C">
        <w:tc>
          <w:tcPr>
            <w:tcW w:w="4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2419B" w:rsidRPr="006A742C" w:rsidRDefault="0052419B" w:rsidP="006A742C">
            <w:pPr>
              <w:spacing w:after="150" w:line="240" w:lineRule="auto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  <w:t>Последовательность выполнения работы</w:t>
            </w:r>
          </w:p>
        </w:tc>
        <w:tc>
          <w:tcPr>
            <w:tcW w:w="4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419B" w:rsidRPr="006A742C" w:rsidRDefault="0052419B" w:rsidP="006A742C">
            <w:pPr>
              <w:spacing w:after="150" w:line="240" w:lineRule="auto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</w:rPr>
              <w:t>Графическое изображение</w:t>
            </w:r>
          </w:p>
        </w:tc>
      </w:tr>
      <w:tr w:rsidR="0052419B" w:rsidRPr="00104E24" w:rsidTr="006A742C">
        <w:tc>
          <w:tcPr>
            <w:tcW w:w="4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t>Сложи деталь лицевой стороной внутрь по средней линии вытачки</w:t>
            </w:r>
          </w:p>
        </w:tc>
        <w:tc>
          <w:tcPr>
            <w:tcW w:w="4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  <w:tr w:rsidR="0052419B" w:rsidRPr="00104E24" w:rsidTr="006A742C">
        <w:tc>
          <w:tcPr>
            <w:tcW w:w="4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t>Сметай рядом с боковой линией вытачки, начиная от верхнего среза к концу вытачки, закрепляя нитку вначале и в конце строчки</w:t>
            </w:r>
          </w:p>
        </w:tc>
        <w:tc>
          <w:tcPr>
            <w:tcW w:w="4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04E24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https://fsd.kopilkaurokov.ru/uploads/user_file_57001bce80dd8/user_file_57001bce80dd8_1_1.jpeg" style="width:191.25pt;height:76.5pt;visibility:visible">
                  <v:imagedata r:id="rId5" o:title=""/>
                </v:shape>
              </w:pict>
            </w:r>
          </w:p>
        </w:tc>
      </w:tr>
      <w:tr w:rsidR="0052419B" w:rsidRPr="00104E24" w:rsidTr="006A742C">
        <w:tc>
          <w:tcPr>
            <w:tcW w:w="4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t>Стачай по боковой линии в симметричных вытачках – одну сверху вниз, а другую снизу вверх. При стачивании вверху вытачку закрепи машинной закрепкой.</w:t>
            </w:r>
          </w:p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t>В конце строчку постепенно сведи на нет, оставь концы ниток длиной 5 – 6 см и завяжи их на узелок. Обрежь концы ниток.</w:t>
            </w:r>
          </w:p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t>Вторую вытачку обработай в той же последовательности. Удали нитки сметывания.</w:t>
            </w:r>
          </w:p>
        </w:tc>
        <w:tc>
          <w:tcPr>
            <w:tcW w:w="4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419B" w:rsidRPr="006A742C" w:rsidRDefault="0052419B" w:rsidP="006A742C">
            <w:pPr>
              <w:spacing w:after="150" w:line="240" w:lineRule="auto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04E24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pict>
                <v:shape id="Рисунок 2" o:spid="_x0000_i1026" type="#_x0000_t75" alt="https://fsd.kopilkaurokov.ru/uploads/user_file_57001bce80dd8/user_file_57001bce80dd8_1_2.jpeg" style="width:133.5pt;height:199.5pt;visibility:visible">
                  <v:imagedata r:id="rId6" o:title=""/>
                </v:shape>
              </w:pict>
            </w:r>
          </w:p>
        </w:tc>
      </w:tr>
      <w:tr w:rsidR="0052419B" w:rsidRPr="00104E24" w:rsidTr="006A742C">
        <w:tc>
          <w:tcPr>
            <w:tcW w:w="4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t>Вытачки вначале приутюжить,</w:t>
            </w:r>
          </w:p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br/>
            </w:r>
          </w:p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br/>
            </w:r>
          </w:p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br/>
            </w:r>
          </w:p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t>затем заутюжить к середине детали.</w:t>
            </w:r>
          </w:p>
        </w:tc>
        <w:tc>
          <w:tcPr>
            <w:tcW w:w="4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419B" w:rsidRPr="006A742C" w:rsidRDefault="0052419B" w:rsidP="006A742C">
            <w:pPr>
              <w:spacing w:after="150" w:line="240" w:lineRule="auto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04E24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pict>
                <v:shape id="Рисунок 3" o:spid="_x0000_i1027" type="#_x0000_t75" alt="https://fsd.kopilkaurokov.ru/uploads/user_file_57001bce80dd8/user_file_57001bce80dd8_1_3.jpeg" style="width:179.25pt;height:89.25pt;visibility:visible">
                  <v:imagedata r:id="rId7" o:title=""/>
                </v:shape>
              </w:pict>
            </w:r>
          </w:p>
          <w:p w:rsidR="0052419B" w:rsidRPr="006A742C" w:rsidRDefault="0052419B" w:rsidP="006A742C">
            <w:pPr>
              <w:spacing w:after="150" w:line="240" w:lineRule="auto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:rsidR="0052419B" w:rsidRPr="006A742C" w:rsidRDefault="0052419B" w:rsidP="006A742C">
            <w:pPr>
              <w:spacing w:after="150" w:line="240" w:lineRule="auto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04E24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pict>
                <v:shape id="Рисунок 4" o:spid="_x0000_i1028" type="#_x0000_t75" alt="https://fsd.kopilkaurokov.ru/uploads/user_file_57001bce80dd8/user_file_57001bce80dd8_1_4.jpeg" style="width:174pt;height:88.5pt;visibility:visible">
                  <v:imagedata r:id="rId8" o:title=""/>
                </v:shape>
              </w:pict>
            </w:r>
          </w:p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  <w:tr w:rsidR="0052419B" w:rsidRPr="00104E24" w:rsidTr="006A742C">
        <w:tc>
          <w:tcPr>
            <w:tcW w:w="4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2419B" w:rsidRPr="006A742C" w:rsidRDefault="0052419B" w:rsidP="006A742C">
            <w:pPr>
              <w:spacing w:after="15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t>Сутюж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>ит</w:t>
            </w:r>
            <w:r w:rsidRPr="006A742C">
              <w:rPr>
                <w:rFonts w:ascii="Times New Roman" w:hAnsi="Times New Roman"/>
                <w:color w:val="333333"/>
                <w:sz w:val="28"/>
                <w:szCs w:val="28"/>
              </w:rPr>
              <w:t>ь слабину в конце вытачки, переставляя утюг с одного места на другое, а не скользя им по ткани.</w:t>
            </w:r>
          </w:p>
        </w:tc>
        <w:tc>
          <w:tcPr>
            <w:tcW w:w="45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2419B" w:rsidRPr="006A742C" w:rsidRDefault="0052419B" w:rsidP="006A742C">
            <w:pPr>
              <w:spacing w:after="150" w:line="240" w:lineRule="auto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104E24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pict>
                <v:shape id="Рисунок 5" o:spid="_x0000_i1029" type="#_x0000_t75" alt="https://fsd.kopilkaurokov.ru/uploads/user_file_57001bce80dd8/user_file_57001bce80dd8_1_5.jpeg" style="width:177pt;height:87.75pt;visibility:visible">
                  <v:imagedata r:id="rId9" o:title=""/>
                </v:shape>
              </w:pict>
            </w:r>
          </w:p>
        </w:tc>
      </w:tr>
    </w:tbl>
    <w:p w:rsidR="0052419B" w:rsidRDefault="0052419B"/>
    <w:sectPr w:rsidR="0052419B" w:rsidSect="00A71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7229"/>
    <w:multiLevelType w:val="multilevel"/>
    <w:tmpl w:val="E3A49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41157D"/>
    <w:multiLevelType w:val="multilevel"/>
    <w:tmpl w:val="2140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855A74"/>
    <w:multiLevelType w:val="multilevel"/>
    <w:tmpl w:val="E02EF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9582AE9"/>
    <w:multiLevelType w:val="multilevel"/>
    <w:tmpl w:val="D63A2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64653D"/>
    <w:multiLevelType w:val="multilevel"/>
    <w:tmpl w:val="5E14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1F1F19"/>
    <w:multiLevelType w:val="multilevel"/>
    <w:tmpl w:val="69F08D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AD464DD"/>
    <w:multiLevelType w:val="multilevel"/>
    <w:tmpl w:val="5F4A0F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1BF61D4"/>
    <w:multiLevelType w:val="multilevel"/>
    <w:tmpl w:val="8A72C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88A01FC"/>
    <w:multiLevelType w:val="multilevel"/>
    <w:tmpl w:val="BD20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164794"/>
    <w:multiLevelType w:val="multilevel"/>
    <w:tmpl w:val="5B16F2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E6147B0"/>
    <w:multiLevelType w:val="multilevel"/>
    <w:tmpl w:val="EC40E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15C3AF4"/>
    <w:multiLevelType w:val="multilevel"/>
    <w:tmpl w:val="9F2A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B615A4"/>
    <w:multiLevelType w:val="multilevel"/>
    <w:tmpl w:val="DD36F3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4ED6A3D"/>
    <w:multiLevelType w:val="multilevel"/>
    <w:tmpl w:val="D5303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086840"/>
    <w:multiLevelType w:val="multilevel"/>
    <w:tmpl w:val="52560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0"/>
  </w:num>
  <w:num w:numId="5">
    <w:abstractNumId w:val="4"/>
  </w:num>
  <w:num w:numId="6">
    <w:abstractNumId w:val="10"/>
  </w:num>
  <w:num w:numId="7">
    <w:abstractNumId w:val="13"/>
  </w:num>
  <w:num w:numId="8">
    <w:abstractNumId w:val="8"/>
  </w:num>
  <w:num w:numId="9">
    <w:abstractNumId w:val="14"/>
  </w:num>
  <w:num w:numId="10">
    <w:abstractNumId w:val="5"/>
  </w:num>
  <w:num w:numId="11">
    <w:abstractNumId w:val="7"/>
  </w:num>
  <w:num w:numId="12">
    <w:abstractNumId w:val="9"/>
  </w:num>
  <w:num w:numId="13">
    <w:abstractNumId w:val="2"/>
  </w:num>
  <w:num w:numId="14">
    <w:abstractNumId w:val="1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3B35"/>
    <w:rsid w:val="00104E24"/>
    <w:rsid w:val="0052419B"/>
    <w:rsid w:val="00620BB6"/>
    <w:rsid w:val="006A742C"/>
    <w:rsid w:val="00773B35"/>
    <w:rsid w:val="00930DFD"/>
    <w:rsid w:val="0093697F"/>
    <w:rsid w:val="009F65D9"/>
    <w:rsid w:val="00A718D2"/>
    <w:rsid w:val="00AF223B"/>
    <w:rsid w:val="00B332BC"/>
    <w:rsid w:val="00BD6C9E"/>
    <w:rsid w:val="00C90F8F"/>
    <w:rsid w:val="00D266CC"/>
    <w:rsid w:val="00D9216F"/>
    <w:rsid w:val="00FA49DB"/>
    <w:rsid w:val="00FF7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8D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773B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A7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74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82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8</Pages>
  <Words>1348</Words>
  <Characters>7690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Гаяна</dc:creator>
  <cp:keywords/>
  <dc:description/>
  <cp:lastModifiedBy>user</cp:lastModifiedBy>
  <cp:revision>4</cp:revision>
  <dcterms:created xsi:type="dcterms:W3CDTF">2021-03-10T18:01:00Z</dcterms:created>
  <dcterms:modified xsi:type="dcterms:W3CDTF">2019-01-31T08:05:00Z</dcterms:modified>
</cp:coreProperties>
</file>